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45F" w:rsidRDefault="00EF545F" w:rsidP="00EF545F">
      <w:pPr>
        <w:pStyle w:val="Default"/>
      </w:pPr>
      <w:bookmarkStart w:id="0" w:name="_GoBack"/>
      <w:bookmarkEnd w:id="0"/>
    </w:p>
    <w:p w:rsidR="00EF545F" w:rsidRDefault="00EF545F" w:rsidP="00EF545F">
      <w:pPr>
        <w:pStyle w:val="Default"/>
        <w:rPr>
          <w:sz w:val="23"/>
          <w:szCs w:val="23"/>
        </w:rPr>
      </w:pPr>
      <w:r>
        <w:t xml:space="preserve"> </w:t>
      </w:r>
      <w:r>
        <w:rPr>
          <w:sz w:val="23"/>
          <w:szCs w:val="23"/>
        </w:rPr>
        <w:t xml:space="preserve">Here is a brief Branch history: The Society merged with CSU (Civil Service Union) to form NUCPS (National Union of Civil and Public Servants) in 1988. In 1996 NUCPS merged with IRSF (Inland Revenue Staff Federation) to form PTC (Public Tax and Commerce) Union. Also during this year the Branch split to form a more geographic based Fylde Coast and Preston and District Branch. May 1998 saw the merger of CPSA (Civil and Public Services Association) and PTC to form PCS - The Public and Commercial Services Union. 1999 saw the merger of Fylde Coast Branch and WPA (War Pensions Agency) National Branch, later that year due to the split of Family Credit to Working Family Tax Credit, Fylde Coast Branch merged with the remainder of Preston and District Branch. January 2002 saw WPA split from Fylde Coast and Preston Branch. December 2002 saw the merger of Blackpool and Nelson Branch with Fylde Coast and Preston Branch, covering staff at Heywood </w:t>
      </w:r>
      <w:proofErr w:type="spellStart"/>
      <w:r>
        <w:rPr>
          <w:sz w:val="23"/>
          <w:szCs w:val="23"/>
        </w:rPr>
        <w:t>Filestores</w:t>
      </w:r>
      <w:proofErr w:type="spellEnd"/>
      <w:r>
        <w:rPr>
          <w:sz w:val="23"/>
          <w:szCs w:val="23"/>
        </w:rPr>
        <w:t xml:space="preserve">, Nelson and support grades at Norcross and Warbreck. In 2005 the </w:t>
      </w:r>
      <w:proofErr w:type="spellStart"/>
      <w:r>
        <w:rPr>
          <w:sz w:val="23"/>
          <w:szCs w:val="23"/>
        </w:rPr>
        <w:t>Filestores</w:t>
      </w:r>
      <w:proofErr w:type="spellEnd"/>
      <w:r>
        <w:rPr>
          <w:sz w:val="23"/>
          <w:szCs w:val="23"/>
        </w:rPr>
        <w:t xml:space="preserve"> were privatised to Capita and in due course this group of members left the Branch to become part of the Capita North West Branch. Moving into 2006 the Branch was called the Fylde Coast and Preston Branch. A merger with our sister Branch Lancashire Central Benefits Branch and at the same time to form two new geographic Branches one for the Fylde and one for Preston; The Fylde branch being called the Fylde Central Office Branch. In October 2007 we merged with the Child Support Agency Lytham Branch to become Fylde Central Benefits and Services Branch. </w:t>
      </w:r>
    </w:p>
    <w:p w:rsidR="007401A8" w:rsidRDefault="007401A8" w:rsidP="00EF545F">
      <w:pPr>
        <w:pStyle w:val="Default"/>
        <w:rPr>
          <w:sz w:val="23"/>
          <w:szCs w:val="23"/>
        </w:rPr>
      </w:pPr>
    </w:p>
    <w:p w:rsidR="00EF545F" w:rsidRPr="00EF545F" w:rsidRDefault="00EF545F" w:rsidP="00EF545F">
      <w:pPr>
        <w:pStyle w:val="Default"/>
        <w:rPr>
          <w:sz w:val="23"/>
          <w:szCs w:val="23"/>
        </w:rPr>
      </w:pPr>
      <w:r>
        <w:rPr>
          <w:sz w:val="23"/>
          <w:szCs w:val="23"/>
        </w:rPr>
        <w:t xml:space="preserve">We opened a dialogue with the West </w:t>
      </w:r>
      <w:proofErr w:type="spellStart"/>
      <w:r>
        <w:rPr>
          <w:sz w:val="23"/>
          <w:szCs w:val="23"/>
        </w:rPr>
        <w:t>Lancs</w:t>
      </w:r>
      <w:proofErr w:type="spellEnd"/>
      <w:r>
        <w:rPr>
          <w:sz w:val="23"/>
          <w:szCs w:val="23"/>
        </w:rPr>
        <w:t xml:space="preserve"> Branch and Preston and District Branch with a view to expanding further and becoming a true Fylde Branch and taking in HMRC staff at Ryscar House transferring to DWP. In November 2016 we finally merged with West </w:t>
      </w:r>
      <w:proofErr w:type="spellStart"/>
      <w:r>
        <w:rPr>
          <w:sz w:val="23"/>
          <w:szCs w:val="23"/>
        </w:rPr>
        <w:t>Lancs</w:t>
      </w:r>
      <w:proofErr w:type="spellEnd"/>
      <w:r w:rsidR="007401A8">
        <w:rPr>
          <w:sz w:val="23"/>
          <w:szCs w:val="23"/>
        </w:rPr>
        <w:t xml:space="preserve"> and HMRC at Ryscar</w:t>
      </w:r>
      <w:r>
        <w:rPr>
          <w:sz w:val="23"/>
          <w:szCs w:val="23"/>
        </w:rPr>
        <w:t xml:space="preserve"> and became PCS Fylde Branch</w:t>
      </w:r>
    </w:p>
    <w:p w:rsidR="00EF545F" w:rsidRDefault="00EF545F" w:rsidP="00EF545F">
      <w:pPr>
        <w:pStyle w:val="Default"/>
        <w:rPr>
          <w:sz w:val="23"/>
          <w:szCs w:val="23"/>
        </w:rPr>
      </w:pPr>
    </w:p>
    <w:p w:rsidR="007401A8" w:rsidRDefault="00EF545F" w:rsidP="00EF545F">
      <w:pPr>
        <w:pStyle w:val="Default"/>
        <w:rPr>
          <w:sz w:val="23"/>
          <w:szCs w:val="23"/>
        </w:rPr>
      </w:pPr>
      <w:r>
        <w:rPr>
          <w:sz w:val="23"/>
          <w:szCs w:val="23"/>
        </w:rPr>
        <w:t xml:space="preserve">Our membership stretches far and wide. </w:t>
      </w:r>
    </w:p>
    <w:p w:rsidR="007401A8" w:rsidRDefault="007401A8" w:rsidP="00EF545F">
      <w:pPr>
        <w:pStyle w:val="Default"/>
        <w:rPr>
          <w:sz w:val="23"/>
          <w:szCs w:val="23"/>
        </w:rPr>
      </w:pPr>
    </w:p>
    <w:p w:rsidR="00D70B35" w:rsidRDefault="00EF545F" w:rsidP="00EF545F">
      <w:pPr>
        <w:pStyle w:val="Default"/>
      </w:pPr>
      <w:r>
        <w:rPr>
          <w:sz w:val="23"/>
          <w:szCs w:val="23"/>
        </w:rPr>
        <w:t xml:space="preserve">We have members at </w:t>
      </w:r>
      <w:r>
        <w:t xml:space="preserve">Warbreck House, Peel Park, Ryscar House, Norcross and Local Jobcentres Blackpool, Fleetwood and St Annes. </w:t>
      </w:r>
      <w:r>
        <w:rPr>
          <w:sz w:val="23"/>
          <w:szCs w:val="23"/>
        </w:rPr>
        <w:t>Currently we ar</w:t>
      </w:r>
      <w:r w:rsidR="007401A8">
        <w:rPr>
          <w:sz w:val="23"/>
          <w:szCs w:val="23"/>
        </w:rPr>
        <w:t>e</w:t>
      </w:r>
      <w:r>
        <w:rPr>
          <w:sz w:val="23"/>
          <w:szCs w:val="23"/>
        </w:rPr>
        <w:t xml:space="preserve"> approaching 2500 members and still looking at actively recruiting more as the potential is there</w:t>
      </w:r>
    </w:p>
    <w:sectPr w:rsidR="00D70B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45F"/>
    <w:rsid w:val="005F1FD4"/>
    <w:rsid w:val="007401A8"/>
    <w:rsid w:val="00D70B35"/>
    <w:rsid w:val="00EF5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545F"/>
    <w:pPr>
      <w:autoSpaceDE w:val="0"/>
      <w:autoSpaceDN w:val="0"/>
      <w:adjustRightInd w:val="0"/>
      <w:spacing w:after="0" w:line="240" w:lineRule="auto"/>
    </w:pPr>
    <w:rPr>
      <w:rFonts w:ascii="Verdana" w:hAnsi="Verdana" w:cs="Verdana"/>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545F"/>
    <w:pPr>
      <w:autoSpaceDE w:val="0"/>
      <w:autoSpaceDN w:val="0"/>
      <w:adjustRightInd w:val="0"/>
      <w:spacing w:after="0" w:line="240" w:lineRule="auto"/>
    </w:pPr>
    <w:rPr>
      <w:rFonts w:ascii="Verdana" w:hAnsi="Verdana" w:cs="Verdana"/>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1AD327B</Template>
  <TotalTime>1</TotalTime>
  <Pages>1</Pages>
  <Words>325</Words>
  <Characters>1854</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DWP</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Anthony DWP BSD BLACKPOOL</dc:creator>
  <cp:lastModifiedBy>Wilson Anthony DWP BSD BLACKPOOL</cp:lastModifiedBy>
  <cp:revision>2</cp:revision>
  <dcterms:created xsi:type="dcterms:W3CDTF">2018-01-10T12:40:00Z</dcterms:created>
  <dcterms:modified xsi:type="dcterms:W3CDTF">2018-01-10T12:40:00Z</dcterms:modified>
</cp:coreProperties>
</file>