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CC2488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49D2F792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50EC1184" w14:textId="15077284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</w:pPr>
      <w:r w:rsidRPr="00534220"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  <w:t xml:space="preserve">Step one- </w:t>
      </w:r>
      <w:r w:rsidRPr="00534220">
        <w:rPr>
          <w:rFonts w:ascii="Calibri" w:eastAsia="Times New Roman" w:hAnsi="Calibri" w:cs="Times New Roman"/>
          <w:b/>
          <w:bCs/>
          <w:color w:val="000000"/>
          <w:kern w:val="28"/>
          <w:sz w:val="32"/>
          <w:szCs w:val="32"/>
          <w:lang w:eastAsia="en-GB"/>
          <w14:cntxtAlts/>
        </w:rPr>
        <w:t>create a log in</w:t>
      </w:r>
      <w:r w:rsidRPr="00534220"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  <w:t xml:space="preserve"> account on the PCS website.</w:t>
      </w:r>
    </w:p>
    <w:p w14:paraId="59C0E342" w14:textId="77777777" w:rsidR="00534220" w:rsidRP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</w:pPr>
    </w:p>
    <w:p w14:paraId="0FA4B66C" w14:textId="77777777" w:rsidR="00534220" w:rsidRDefault="00534220" w:rsidP="00534220">
      <w:pPr>
        <w:widowControl w:val="0"/>
        <w:spacing w:after="20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  <w:bookmarkStart w:id="0" w:name="_GoBack"/>
      <w:r w:rsidRPr="00534220"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  <w:t>https://join.pcs.org.uk/signup </w:t>
      </w:r>
    </w:p>
    <w:bookmarkEnd w:id="0"/>
    <w:p w14:paraId="22F23C2B" w14:textId="3CF6F46C" w:rsidR="00534220" w:rsidRDefault="00534220" w:rsidP="00534220">
      <w:pPr>
        <w:widowControl w:val="0"/>
        <w:spacing w:after="20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  <w:r w:rsidRPr="00534220">
        <w:rPr>
          <w:rFonts w:ascii="Verdana" w:eastAsia="Times New Roman" w:hAnsi="Verdana" w:cs="Times New Roman"/>
          <w:b/>
          <w:bCs/>
          <w:color w:val="E21F25"/>
          <w:sz w:val="36"/>
          <w:szCs w:val="36"/>
          <w:lang w:eastAsia="en-GB"/>
        </w:rPr>
        <w:t>Register now to use our online services</w:t>
      </w:r>
    </w:p>
    <w:p w14:paraId="2B0E1D04" w14:textId="5E5DAD8C" w:rsidR="00534220" w:rsidRPr="00534220" w:rsidRDefault="00534220" w:rsidP="00534220">
      <w:pPr>
        <w:widowControl w:val="0"/>
        <w:spacing w:after="20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</w:pPr>
      <w:r w:rsidRPr="00534220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  <w:t> </w:t>
      </w:r>
    </w:p>
    <w:p w14:paraId="025FBC8B" w14:textId="7D4618AE" w:rsidR="00534220" w:rsidRPr="00534220" w:rsidRDefault="00534220" w:rsidP="00534220">
      <w:pPr>
        <w:widowControl w:val="0"/>
        <w:spacing w:after="0" w:line="285" w:lineRule="auto"/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</w:pPr>
      <w:r>
        <w:rPr>
          <w:rFonts w:ascii="Calibri" w:eastAsia="Times New Roman" w:hAnsi="Calibri" w:cs="Times New Roman"/>
          <w:noProof/>
          <w:color w:val="000000"/>
          <w:kern w:val="28"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2DD801" wp14:editId="7FEBDDC9">
                <wp:simplePos x="0" y="0"/>
                <wp:positionH relativeFrom="column">
                  <wp:posOffset>2103120</wp:posOffset>
                </wp:positionH>
                <wp:positionV relativeFrom="paragraph">
                  <wp:posOffset>295275</wp:posOffset>
                </wp:positionV>
                <wp:extent cx="2529840" cy="1135380"/>
                <wp:effectExtent l="0" t="0" r="80010" b="6477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9840" cy="11353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9C7646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65.6pt;margin-top:23.25pt;width:199.2pt;height:89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  <w:proofErr w:type="gramStart"/>
      <w:r w:rsidRPr="00534220"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  <w:t>step</w:t>
      </w:r>
      <w:proofErr w:type="gramEnd"/>
      <w:r w:rsidRPr="00534220"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  <w:t xml:space="preserve"> two- click on members area along the top of the screen</w:t>
      </w:r>
    </w:p>
    <w:p w14:paraId="2DD0C271" w14:textId="77777777" w:rsidR="00534220" w:rsidRP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</w:pPr>
      <w:r w:rsidRPr="00534220">
        <w:rPr>
          <w:rFonts w:ascii="Calibri" w:eastAsia="Times New Roman" w:hAnsi="Calibri" w:cs="Times New Roman"/>
          <w:color w:val="000000"/>
          <w:kern w:val="28"/>
          <w:sz w:val="32"/>
          <w:szCs w:val="32"/>
          <w:lang w:eastAsia="en-GB"/>
          <w14:cntxtAlts/>
        </w:rPr>
        <w:t> </w:t>
      </w:r>
    </w:p>
    <w:p w14:paraId="3CC02765" w14:textId="77777777" w:rsidR="00534220" w:rsidRPr="00534220" w:rsidRDefault="00534220" w:rsidP="00534220">
      <w:pPr>
        <w:widowControl w:val="0"/>
        <w:spacing w:after="0" w:line="285" w:lineRule="auto"/>
        <w:ind w:left="142" w:hanging="142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  <w:r w:rsidRPr="00534220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en-GB"/>
          <w14:ligatures w14:val="standard"/>
          <w14:cntxtAlts/>
        </w:rPr>
        <w:drawing>
          <wp:inline distT="0" distB="0" distL="0" distR="0" wp14:anchorId="42C81050" wp14:editId="1026AC13">
            <wp:extent cx="5631180" cy="1417320"/>
            <wp:effectExtent l="0" t="0" r="7620" b="0"/>
            <wp:docPr id="3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Grp="1"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18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956C8" w14:textId="35E0CA19" w:rsidR="00534220" w:rsidRPr="00534220" w:rsidRDefault="00534220" w:rsidP="00534220">
      <w:pPr>
        <w:widowControl w:val="0"/>
        <w:spacing w:after="120" w:line="285" w:lineRule="auto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  <w:r w:rsidRPr="00534220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  <w:t> </w:t>
      </w:r>
      <w:r>
        <w:rPr>
          <w:rFonts w:ascii="Calibri" w:eastAsia="Times New Roman" w:hAnsi="Calibri" w:cs="Times New Roman"/>
          <w:noProof/>
          <w:color w:val="000000"/>
          <w:kern w:val="28"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0B5B7E" wp14:editId="324F5F2E">
                <wp:simplePos x="0" y="0"/>
                <wp:positionH relativeFrom="column">
                  <wp:posOffset>2796540</wp:posOffset>
                </wp:positionH>
                <wp:positionV relativeFrom="paragraph">
                  <wp:posOffset>368935</wp:posOffset>
                </wp:positionV>
                <wp:extent cx="998220" cy="1607820"/>
                <wp:effectExtent l="0" t="0" r="49530" b="4953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8220" cy="16078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86BF2C" id="Straight Arrow Connector 7" o:spid="_x0000_s1026" type="#_x0000_t32" style="position:absolute;margin-left:220.2pt;margin-top:29.05pt;width:78.6pt;height:126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" strokecolor="black [3200]" strokeweight=".5pt">
                <v:stroke endarrow="block" joinstyle="miter"/>
              </v:shape>
            </w:pict>
          </mc:Fallback>
        </mc:AlternateContent>
      </w:r>
      <w:proofErr w:type="gramStart"/>
      <w:r w:rsidRPr="00534220">
        <w:rPr>
          <w:rFonts w:ascii="Calibri" w:eastAsia="Times New Roman" w:hAnsi="Calibri" w:cs="Times New Roman"/>
          <w:color w:val="000000"/>
          <w:kern w:val="28"/>
          <w:sz w:val="36"/>
          <w:szCs w:val="36"/>
          <w:lang w:eastAsia="en-GB"/>
          <w14:cntxtAlts/>
        </w:rPr>
        <w:t>step</w:t>
      </w:r>
      <w:proofErr w:type="gramEnd"/>
      <w:r w:rsidRPr="00534220">
        <w:rPr>
          <w:rFonts w:ascii="Calibri" w:eastAsia="Times New Roman" w:hAnsi="Calibri" w:cs="Times New Roman"/>
          <w:color w:val="000000"/>
          <w:kern w:val="28"/>
          <w:sz w:val="36"/>
          <w:szCs w:val="36"/>
          <w:lang w:eastAsia="en-GB"/>
          <w14:cntxtAlts/>
        </w:rPr>
        <w:t xml:space="preserve"> three-Access imembership(commix)</w:t>
      </w:r>
      <w:r w:rsidRPr="00534220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val="en-US" w:eastAsia="en-GB"/>
          <w14:cntxtAlts/>
        </w:rPr>
        <w:br/>
      </w:r>
      <w:r w:rsidRPr="00534220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en-GB"/>
          <w14:ligatures w14:val="standard"/>
          <w14:cntxtAlts/>
        </w:rPr>
        <w:drawing>
          <wp:inline distT="0" distB="0" distL="0" distR="0" wp14:anchorId="64A490FA" wp14:editId="185AAE99">
            <wp:extent cx="5814060" cy="2042160"/>
            <wp:effectExtent l="0" t="0" r="0" b="0"/>
            <wp:docPr id="4" name="Picture 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Grp="1"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06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9993C" w14:textId="597D285A" w:rsidR="00534220" w:rsidRPr="00534220" w:rsidRDefault="00534220" w:rsidP="00534220">
      <w:pPr>
        <w:widowControl w:val="0"/>
        <w:spacing w:after="0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  <w:r w:rsidRPr="00534220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  <w:t> </w:t>
      </w:r>
      <w:r w:rsidRPr="00534220"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  <w:t xml:space="preserve">Step four-You can change your address and death benefit nominee </w:t>
      </w:r>
    </w:p>
    <w:p w14:paraId="34086751" w14:textId="3181EF05" w:rsidR="00534220" w:rsidRPr="00534220" w:rsidRDefault="00534220" w:rsidP="00534220">
      <w:pPr>
        <w:widowControl w:val="0"/>
        <w:spacing w:after="200" w:line="285" w:lineRule="auto"/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</w:pPr>
      <w:r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AE2B4E" wp14:editId="0B378635">
                <wp:simplePos x="0" y="0"/>
                <wp:positionH relativeFrom="column">
                  <wp:posOffset>2240280</wp:posOffset>
                </wp:positionH>
                <wp:positionV relativeFrom="paragraph">
                  <wp:posOffset>4445</wp:posOffset>
                </wp:positionV>
                <wp:extent cx="1341120" cy="815340"/>
                <wp:effectExtent l="38100" t="0" r="30480" b="6096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1120" cy="8153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79418B3" id="Straight Arrow Connector 8" o:spid="_x0000_s1026" type="#_x0000_t32" style="position:absolute;margin-left:176.4pt;margin-top:.35pt;width:105.6pt;height:64.2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" strokecolor="black [3200]" strokeweight=".5pt">
                <v:stroke endarrow="block" joinstyle="miter"/>
              </v:shape>
            </w:pict>
          </mc:Fallback>
        </mc:AlternateContent>
      </w:r>
      <w:r w:rsidRPr="00534220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en-GB"/>
          <w14:ligatures w14:val="standard"/>
          <w14:cntxtAlts/>
        </w:rPr>
        <w:drawing>
          <wp:inline distT="0" distB="0" distL="0" distR="0" wp14:anchorId="5448317C" wp14:editId="6E8D180E">
            <wp:extent cx="5728970" cy="1524000"/>
            <wp:effectExtent l="0" t="0" r="5080" b="0"/>
            <wp:docPr id="5" name="Picture 5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Grp="1"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099" cy="1525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4220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val="en-US" w:eastAsia="en-GB"/>
          <w14:cntxtAlts/>
        </w:rPr>
        <w:br/>
      </w:r>
    </w:p>
    <w:p w14:paraId="41706412" w14:textId="77777777" w:rsidR="00534220" w:rsidRPr="00534220" w:rsidRDefault="00534220" w:rsidP="00534220">
      <w:pPr>
        <w:widowControl w:val="0"/>
        <w:spacing w:after="120" w:line="285" w:lineRule="auto"/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</w:pPr>
      <w:r w:rsidRPr="00534220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  <w:t> </w:t>
      </w:r>
    </w:p>
    <w:p w14:paraId="3B631EE2" w14:textId="77777777" w:rsidR="00534220" w:rsidRPr="00534220" w:rsidRDefault="00534220" w:rsidP="00534220">
      <w:pPr>
        <w:widowControl w:val="0"/>
        <w:spacing w:after="120" w:line="285" w:lineRule="auto"/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</w:pPr>
    </w:p>
    <w:p w14:paraId="1FCB7A60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32E12A24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2680BAB5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6DA22154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23588313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1953DD26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5CB18739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30D593A2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2D369BFE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7BEF1501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5CE8ACE4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0380D1AB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7123A724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696CCA2A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17D5C753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3253E720" w14:textId="77777777" w:rsid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</w:p>
    <w:p w14:paraId="31B32312" w14:textId="7F4C6F39" w:rsidR="00534220" w:rsidRPr="00534220" w:rsidRDefault="00534220" w:rsidP="00534220">
      <w:pPr>
        <w:widowControl w:val="0"/>
        <w:spacing w:after="0" w:line="285" w:lineRule="auto"/>
        <w:ind w:left="720" w:hanging="360"/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</w:pPr>
      <w:r>
        <w:rPr>
          <w:rFonts w:ascii="Calibri" w:eastAsia="Times New Roman" w:hAnsi="Calibri" w:cs="Times New Roman"/>
          <w:noProof/>
          <w:color w:val="000000"/>
          <w:kern w:val="28"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FD03AA" wp14:editId="3972CB32">
                <wp:simplePos x="0" y="0"/>
                <wp:positionH relativeFrom="column">
                  <wp:posOffset>3322320</wp:posOffset>
                </wp:positionH>
                <wp:positionV relativeFrom="paragraph">
                  <wp:posOffset>251460</wp:posOffset>
                </wp:positionV>
                <wp:extent cx="320040" cy="1127760"/>
                <wp:effectExtent l="57150" t="0" r="22860" b="5334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040" cy="11277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263D3BD" id="Straight Arrow Connector 1" o:spid="_x0000_s1026" type="#_x0000_t32" style="position:absolute;margin-left:261.6pt;margin-top:19.8pt;width:25.2pt;height:88.8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" strokecolor="black [3213]" strokeweight=".5pt">
                <v:stroke endarrow="block" joinstyle="miter"/>
              </v:shape>
            </w:pict>
          </mc:Fallback>
        </mc:AlternateContent>
      </w:r>
      <w:r w:rsidRPr="00534220">
        <w:rPr>
          <w:rFonts w:ascii="Calibri" w:eastAsia="Times New Roman" w:hAnsi="Calibri" w:cs="Times New Roman"/>
          <w:color w:val="000000"/>
          <w:kern w:val="28"/>
          <w:sz w:val="28"/>
          <w:szCs w:val="28"/>
          <w:lang w:eastAsia="en-GB"/>
          <w14:cntxtAlts/>
        </w:rPr>
        <w:t xml:space="preserve">Step four-You can change your address and death benefit nominee </w:t>
      </w:r>
    </w:p>
    <w:p w14:paraId="405526E8" w14:textId="77777777" w:rsidR="00534220" w:rsidRPr="00534220" w:rsidRDefault="00534220" w:rsidP="00534220">
      <w:pPr>
        <w:widowControl w:val="0"/>
        <w:spacing w:after="200" w:line="285" w:lineRule="auto"/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</w:pPr>
      <w:r w:rsidRPr="00534220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val="en-US" w:eastAsia="en-GB"/>
          <w14:cntxtAlts/>
        </w:rPr>
        <w:br/>
      </w:r>
      <w:r w:rsidRPr="00534220">
        <w:rPr>
          <w:rFonts w:ascii="Calibri" w:eastAsia="Times New Roman" w:hAnsi="Calibri" w:cs="Times New Roman"/>
          <w:noProof/>
          <w:color w:val="000000"/>
          <w:kern w:val="28"/>
          <w:sz w:val="20"/>
          <w:szCs w:val="20"/>
          <w:lang w:eastAsia="en-GB"/>
          <w14:ligatures w14:val="standard"/>
          <w14:cntxtAlts/>
        </w:rPr>
        <w:drawing>
          <wp:inline distT="0" distB="0" distL="0" distR="0" wp14:anchorId="455EE295" wp14:editId="64274771">
            <wp:extent cx="6431280" cy="1645920"/>
            <wp:effectExtent l="0" t="0" r="7620" b="0"/>
            <wp:docPr id="2" name="Picture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Grp="1"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128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D63ED" w14:textId="77777777" w:rsidR="00534220" w:rsidRPr="00534220" w:rsidRDefault="00534220" w:rsidP="00534220">
      <w:pPr>
        <w:widowControl w:val="0"/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</w:pPr>
      <w:r w:rsidRPr="00534220"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  <w:t> </w:t>
      </w:r>
      <w:proofErr w:type="gramStart"/>
      <w:r w:rsidRPr="00534220">
        <w:rPr>
          <w:rFonts w:ascii="Calibri" w:eastAsia="Times New Roman" w:hAnsi="Calibri" w:cs="Times New Roman"/>
          <w:color w:val="000000"/>
          <w:kern w:val="28"/>
          <w:sz w:val="36"/>
          <w:szCs w:val="36"/>
          <w:lang w:eastAsia="en-GB"/>
          <w14:cntxtAlts/>
        </w:rPr>
        <w:t>step</w:t>
      </w:r>
      <w:proofErr w:type="gramEnd"/>
      <w:r w:rsidRPr="00534220">
        <w:rPr>
          <w:rFonts w:ascii="Calibri" w:eastAsia="Times New Roman" w:hAnsi="Calibri" w:cs="Times New Roman"/>
          <w:color w:val="000000"/>
          <w:kern w:val="28"/>
          <w:sz w:val="36"/>
          <w:szCs w:val="36"/>
          <w:lang w:eastAsia="en-GB"/>
          <w14:cntxtAlts/>
        </w:rPr>
        <w:t xml:space="preserve"> three-Access imembership(commix)</w:t>
      </w:r>
      <w:r w:rsidRPr="00534220">
        <w:rPr>
          <w:rFonts w:ascii="Times New Roman" w:eastAsia="Times New Roman" w:hAnsi="Times New Roman" w:cs="Times New Roman"/>
          <w:color w:val="000000"/>
          <w:kern w:val="28"/>
          <w:sz w:val="24"/>
          <w:szCs w:val="24"/>
          <w:lang w:val="en-US" w:eastAsia="en-GB"/>
          <w14:cntxtAlts/>
        </w:rPr>
        <w:br/>
      </w:r>
    </w:p>
    <w:p w14:paraId="1DC2630E" w14:textId="77777777" w:rsidR="00534220" w:rsidRPr="00534220" w:rsidRDefault="00534220" w:rsidP="00534220">
      <w:pPr>
        <w:widowControl w:val="0"/>
        <w:spacing w:after="120" w:line="285" w:lineRule="auto"/>
        <w:rPr>
          <w:rFonts w:ascii="Calibri" w:eastAsia="Times New Roman" w:hAnsi="Calibri" w:cs="Times New Roman"/>
          <w:color w:val="000000"/>
          <w:kern w:val="28"/>
          <w:sz w:val="20"/>
          <w:szCs w:val="20"/>
          <w:lang w:eastAsia="en-GB"/>
          <w14:cntxtAlts/>
        </w:rPr>
      </w:pPr>
    </w:p>
    <w:p w14:paraId="0570E054" w14:textId="77777777" w:rsidR="00FE7E1E" w:rsidRPr="008E0A95" w:rsidRDefault="00E70CB7">
      <w:pPr>
        <w:rPr>
          <w:rFonts w:ascii="Arial" w:hAnsi="Arial" w:cs="Arial"/>
        </w:rPr>
      </w:pPr>
    </w:p>
    <w:sectPr w:rsidR="00FE7E1E" w:rsidRPr="008E0A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220"/>
    <w:rsid w:val="001147AA"/>
    <w:rsid w:val="00534220"/>
    <w:rsid w:val="007545A6"/>
    <w:rsid w:val="008E0A95"/>
    <w:rsid w:val="00DB44EA"/>
    <w:rsid w:val="00E70CB7"/>
    <w:rsid w:val="00EF5A99"/>
    <w:rsid w:val="00F65362"/>
    <w:rsid w:val="00FC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D54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0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C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0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0C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2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A1D81D64</Template>
  <TotalTime>0</TotalTime>
  <Pages>2</Pages>
  <Words>65</Words>
  <Characters>373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Iveson, Tracey</dc:creator>
  <cp:lastModifiedBy>Wilson Anthony DWP BSD BLACKPOOL</cp:lastModifiedBy>
  <cp:revision>2</cp:revision>
  <dcterms:created xsi:type="dcterms:W3CDTF">2018-03-22T15:42:00Z</dcterms:created>
  <dcterms:modified xsi:type="dcterms:W3CDTF">2018-03-22T15:42:00Z</dcterms:modified>
</cp:coreProperties>
</file>