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5BD" w:rsidRDefault="002175BD">
      <w:r>
        <w:tab/>
      </w:r>
      <w:r>
        <w:tab/>
      </w:r>
      <w:r>
        <w:tab/>
      </w:r>
      <w:r>
        <w:rPr>
          <w:noProof/>
          <w:lang w:eastAsia="en-GB"/>
        </w:rPr>
        <w:drawing>
          <wp:inline distT="0" distB="0" distL="0" distR="0" wp14:anchorId="7272CA42" wp14:editId="38C648CD">
            <wp:extent cx="3123445" cy="1646335"/>
            <wp:effectExtent l="0" t="0" r="1270" b="0"/>
            <wp:docPr id="2" name="Picture 2" descr="pcs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cs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307" cy="164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5BD" w:rsidRDefault="002175BD"/>
    <w:p w:rsidR="00D70B35" w:rsidRDefault="002175BD">
      <w:pPr>
        <w:rPr>
          <w:b/>
          <w:sz w:val="72"/>
          <w:szCs w:val="72"/>
        </w:rPr>
      </w:pPr>
      <w:r>
        <w:tab/>
      </w:r>
      <w:r>
        <w:tab/>
      </w:r>
      <w:r w:rsidRPr="002175BD">
        <w:rPr>
          <w:b/>
          <w:sz w:val="72"/>
          <w:szCs w:val="72"/>
        </w:rPr>
        <w:t>Golden Ticket 2</w:t>
      </w:r>
    </w:p>
    <w:p w:rsidR="00BB4EAE" w:rsidRDefault="00BB4EAE">
      <w:pPr>
        <w:rPr>
          <w:b/>
          <w:sz w:val="72"/>
          <w:szCs w:val="72"/>
        </w:rPr>
      </w:pPr>
    </w:p>
    <w:p w:rsidR="002175BD" w:rsidRDefault="002175BD" w:rsidP="002175BD">
      <w:r>
        <w:t xml:space="preserve">As we approach the Festive Season the Branch has decided to re-run the Golden Ticket event from last year. (After all everyone loves a good a sequel!) </w:t>
      </w:r>
    </w:p>
    <w:p w:rsidR="002175BD" w:rsidRDefault="002175BD" w:rsidP="002175BD"/>
    <w:p w:rsidR="002175BD" w:rsidRDefault="002175BD" w:rsidP="002175BD">
      <w:r>
        <w:t>We are asking all Members to provide their up to date location, mobile number and e mail address in order to improve Branch communications.  In return you will be entered into a draw on 14</w:t>
      </w:r>
      <w:r w:rsidRPr="00B23D51">
        <w:rPr>
          <w:vertAlign w:val="superscript"/>
        </w:rPr>
        <w:t>th</w:t>
      </w:r>
      <w:r>
        <w:t xml:space="preserve"> December 2018 for a chance to win £100. </w:t>
      </w:r>
    </w:p>
    <w:p w:rsidR="002175BD" w:rsidRDefault="002175BD" w:rsidP="002175BD"/>
    <w:p w:rsidR="002175BD" w:rsidRDefault="002175BD" w:rsidP="002175BD">
      <w:r>
        <w:t xml:space="preserve">Please note entrants must be a Member of the Branch at the time of the draw. </w:t>
      </w:r>
    </w:p>
    <w:p w:rsidR="002175BD" w:rsidRDefault="002175BD" w:rsidP="002175BD"/>
    <w:p w:rsidR="002175BD" w:rsidRDefault="002175BD" w:rsidP="002175BD">
      <w:r>
        <w:t>Anyone interested in becoming more involved in the Union – please indicate on your entry and the Branch will be in touch.</w:t>
      </w:r>
    </w:p>
    <w:p w:rsidR="002175BD" w:rsidRDefault="002175BD" w:rsidP="002175BD"/>
    <w:p w:rsidR="002175BD" w:rsidRDefault="002175BD" w:rsidP="002175BD">
      <w:r>
        <w:t>One entry per Member – BEC Members and Branch Officers will not be included in the draw.</w:t>
      </w:r>
    </w:p>
    <w:p w:rsidR="002175BD" w:rsidRDefault="002175BD" w:rsidP="002175BD"/>
    <w:p w:rsidR="002175BD" w:rsidRDefault="002175BD" w:rsidP="002175BD">
      <w:r w:rsidRPr="00C454DD">
        <w:t>There is no 50% participation rate imposed on this one</w:t>
      </w:r>
      <w:r>
        <w:t xml:space="preserve"> – </w:t>
      </w:r>
    </w:p>
    <w:p w:rsidR="002175BD" w:rsidRDefault="002175BD" w:rsidP="002175BD">
      <w:r>
        <w:tab/>
      </w:r>
      <w:r>
        <w:tab/>
      </w:r>
      <w:r>
        <w:tab/>
        <w:t>That wouldn’t be fair</w:t>
      </w:r>
      <w:r w:rsidR="00BB4EAE">
        <w:t>!!</w:t>
      </w:r>
    </w:p>
    <w:p w:rsidR="002175BD" w:rsidRDefault="002175BD" w:rsidP="002175BD"/>
    <w:p w:rsidR="002175BD" w:rsidRDefault="002175BD" w:rsidP="002175BD">
      <w:r>
        <w:tab/>
      </w:r>
      <w:r>
        <w:tab/>
      </w:r>
      <w:r>
        <w:tab/>
      </w:r>
      <w:r>
        <w:tab/>
        <w:t>Good Luck!</w:t>
      </w:r>
    </w:p>
    <w:p w:rsidR="002175BD" w:rsidRDefault="002175BD" w:rsidP="002175BD"/>
    <w:p w:rsidR="002175BD" w:rsidRDefault="002175BD" w:rsidP="002175BD"/>
    <w:p w:rsidR="002175BD" w:rsidRDefault="002175BD" w:rsidP="002175BD">
      <w:r>
        <w:tab/>
      </w:r>
      <w:r>
        <w:tab/>
      </w:r>
      <w:r>
        <w:tab/>
      </w:r>
      <w:r>
        <w:tab/>
        <w:t>It Might Be You.</w:t>
      </w:r>
    </w:p>
    <w:p w:rsidR="00BB4EAE" w:rsidRDefault="00BB4EAE" w:rsidP="002175BD">
      <w:bookmarkStart w:id="0" w:name="_GoBack"/>
      <w:bookmarkEnd w:id="0"/>
    </w:p>
    <w:p w:rsidR="00BB4EAE" w:rsidRDefault="00BB4EAE" w:rsidP="002175BD"/>
    <w:p w:rsidR="0070548C" w:rsidRPr="0070548C" w:rsidRDefault="0070548C" w:rsidP="0070548C">
      <w:pPr>
        <w:keepNext/>
        <w:outlineLvl w:val="1"/>
        <w:rPr>
          <w:bCs/>
          <w:color w:val="auto"/>
          <w:sz w:val="20"/>
        </w:rPr>
      </w:pPr>
      <w:r w:rsidRPr="00BB4EAE">
        <w:rPr>
          <w:rFonts w:eastAsia="Arial Unicode MS"/>
          <w:b/>
          <w:sz w:val="20"/>
        </w:rPr>
        <w:t>Warbreck House Office</w:t>
      </w:r>
      <w:r w:rsidRPr="0070548C">
        <w:rPr>
          <w:rFonts w:eastAsia="Arial Unicode MS"/>
          <w:sz w:val="20"/>
        </w:rPr>
        <w:t>:</w:t>
      </w:r>
      <w:r w:rsidR="002B052F">
        <w:rPr>
          <w:rFonts w:eastAsia="Arial Unicode MS"/>
          <w:sz w:val="20"/>
        </w:rPr>
        <w:t xml:space="preserve"> </w:t>
      </w:r>
      <w:r w:rsidRPr="0070548C">
        <w:rPr>
          <w:rFonts w:eastAsia="Arial Unicode MS"/>
          <w:sz w:val="20"/>
        </w:rPr>
        <w:t xml:space="preserve">C112R &amp; </w:t>
      </w:r>
      <w:r w:rsidR="00BB4EAE" w:rsidRPr="0070548C">
        <w:rPr>
          <w:rFonts w:eastAsia="Arial Unicode MS"/>
          <w:sz w:val="20"/>
        </w:rPr>
        <w:t>A208R,</w:t>
      </w:r>
      <w:r w:rsidRPr="0070548C">
        <w:rPr>
          <w:rFonts w:eastAsia="Arial Unicode MS"/>
          <w:sz w:val="20"/>
        </w:rPr>
        <w:t xml:space="preserve"> Warbreck House</w:t>
      </w:r>
      <w:r>
        <w:rPr>
          <w:rFonts w:eastAsia="Arial Unicode MS"/>
          <w:sz w:val="20"/>
        </w:rPr>
        <w:t xml:space="preserve"> </w:t>
      </w:r>
      <w:r w:rsidRPr="0070548C">
        <w:rPr>
          <w:rFonts w:eastAsia="Arial Unicode MS"/>
          <w:sz w:val="20"/>
        </w:rPr>
        <w:t>Te</w:t>
      </w:r>
      <w:r w:rsidRPr="0070548C">
        <w:rPr>
          <w:bCs/>
          <w:color w:val="auto"/>
          <w:sz w:val="20"/>
        </w:rPr>
        <w:t>l. No: 01253 331186 &amp; 01253 337400</w:t>
      </w:r>
    </w:p>
    <w:p w:rsidR="0070548C" w:rsidRPr="0070548C" w:rsidRDefault="0070548C" w:rsidP="0070548C">
      <w:pPr>
        <w:rPr>
          <w:color w:val="auto"/>
          <w:sz w:val="20"/>
        </w:rPr>
      </w:pPr>
    </w:p>
    <w:p w:rsidR="0070548C" w:rsidRPr="0070548C" w:rsidRDefault="0070548C" w:rsidP="0070548C">
      <w:pPr>
        <w:rPr>
          <w:sz w:val="20"/>
        </w:rPr>
      </w:pPr>
      <w:r w:rsidRPr="0070548C">
        <w:rPr>
          <w:b/>
          <w:sz w:val="20"/>
        </w:rPr>
        <w:t>E mail the Branch at:</w:t>
      </w:r>
      <w:r w:rsidRPr="0070548C">
        <w:rPr>
          <w:sz w:val="20"/>
        </w:rPr>
        <w:t xml:space="preserve"> </w:t>
      </w:r>
      <w:r w:rsidRPr="0070548C">
        <w:rPr>
          <w:sz w:val="20"/>
        </w:rPr>
        <w:tab/>
      </w:r>
      <w:r w:rsidRPr="0070548C">
        <w:rPr>
          <w:rFonts w:ascii="Tahoma" w:hAnsi="Tahoma" w:cs="Tahoma"/>
          <w:sz w:val="20"/>
          <w:szCs w:val="24"/>
        </w:rPr>
        <w:t>PCS.FYLDECENTRALBENEFITSANDSERVICESBRANCH@DWP.GSI.GOV.UK</w:t>
      </w:r>
    </w:p>
    <w:p w:rsidR="0070548C" w:rsidRPr="0070548C" w:rsidRDefault="0070548C" w:rsidP="0070548C">
      <w:pPr>
        <w:rPr>
          <w:sz w:val="20"/>
        </w:rPr>
      </w:pPr>
    </w:p>
    <w:p w:rsidR="002175BD" w:rsidRDefault="0070548C" w:rsidP="002175BD">
      <w:r w:rsidRPr="0070548C">
        <w:rPr>
          <w:b/>
          <w:sz w:val="20"/>
        </w:rPr>
        <w:t>For advice and representation contact</w:t>
      </w:r>
      <w:r w:rsidRPr="0070548C">
        <w:rPr>
          <w:sz w:val="20"/>
        </w:rPr>
        <w:t>:</w:t>
      </w:r>
      <w:r w:rsidR="00BB4EAE">
        <w:rPr>
          <w:sz w:val="20"/>
        </w:rPr>
        <w:t xml:space="preserve"> </w:t>
      </w:r>
      <w:hyperlink r:id="rId6" w:history="1">
        <w:r w:rsidRPr="0070548C">
          <w:rPr>
            <w:rFonts w:ascii="Tahoma" w:hAnsi="Tahoma" w:cs="Times New Roman"/>
            <w:bCs/>
            <w:color w:val="auto"/>
            <w:sz w:val="20"/>
            <w:szCs w:val="24"/>
            <w:lang w:eastAsia="en-GB"/>
          </w:rPr>
          <w:t>PCSFYLDE.PERSONALCASEALLOCATOR@DWP.GSI.GOV.UK</w:t>
        </w:r>
      </w:hyperlink>
    </w:p>
    <w:sectPr w:rsidR="002175BD" w:rsidSect="00476892">
      <w:pgSz w:w="11907" w:h="16839" w:code="9"/>
      <w:pgMar w:top="1440" w:right="1440" w:bottom="851" w:left="1440" w:header="709" w:footer="709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9DF"/>
    <w:rsid w:val="002175BD"/>
    <w:rsid w:val="002B052F"/>
    <w:rsid w:val="003F70AD"/>
    <w:rsid w:val="00476892"/>
    <w:rsid w:val="004E009C"/>
    <w:rsid w:val="0070548C"/>
    <w:rsid w:val="00BB4EAE"/>
    <w:rsid w:val="00BE69DF"/>
    <w:rsid w:val="00D7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0AD"/>
    <w:rPr>
      <w:rFonts w:ascii="Arial" w:hAnsi="Arial" w:cs="Arial"/>
      <w:color w:val="00000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75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5B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0AD"/>
    <w:rPr>
      <w:rFonts w:ascii="Arial" w:hAnsi="Arial" w:cs="Arial"/>
      <w:color w:val="00000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75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5B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PCSFYLDE.PERSONALCASEALLOCATOR@DWP.GSI.GOV.U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2B0B8AE3</Template>
  <TotalTime>47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Daniels Mick DWP BD DISABILITY BLACKPOOL</dc:creator>
  <cp:keywords/>
  <dc:description/>
  <cp:lastModifiedBy>Daniels Mick DWP BD DISABILITY BLACKPOOL</cp:lastModifiedBy>
  <cp:revision>2</cp:revision>
  <cp:lastPrinted>2018-11-23T10:32:00Z</cp:lastPrinted>
  <dcterms:created xsi:type="dcterms:W3CDTF">2018-11-23T09:43:00Z</dcterms:created>
  <dcterms:modified xsi:type="dcterms:W3CDTF">2018-11-23T10:48:00Z</dcterms:modified>
</cp:coreProperties>
</file>