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70B35" w:rsidRDefault="00EB4492" w:rsidP="006D3484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823" behindDoc="0" locked="0" layoutInCell="1" allowOverlap="1" wp14:anchorId="63407AB2" wp14:editId="3BAFECE2">
                <wp:simplePos x="0" y="0"/>
                <wp:positionH relativeFrom="column">
                  <wp:posOffset>-161925</wp:posOffset>
                </wp:positionH>
                <wp:positionV relativeFrom="paragraph">
                  <wp:posOffset>7419975</wp:posOffset>
                </wp:positionV>
                <wp:extent cx="5972175" cy="733425"/>
                <wp:effectExtent l="0" t="0" r="9525" b="95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733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6" style="position:absolute;margin-left:-12.75pt;margin-top:584.25pt;width:470.25pt;height:57.75pt;z-index:2516618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" fillcolor="white [3212]" stroked="f" strokeweight="2pt"/>
            </w:pict>
          </mc:Fallback>
        </mc:AlternateContent>
      </w:r>
      <w:r w:rsidR="00C42A2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210351" wp14:editId="7E890C18">
                <wp:simplePos x="0" y="0"/>
                <wp:positionH relativeFrom="column">
                  <wp:posOffset>2019300</wp:posOffset>
                </wp:positionH>
                <wp:positionV relativeFrom="paragraph">
                  <wp:posOffset>7905749</wp:posOffset>
                </wp:positionV>
                <wp:extent cx="1476375" cy="141922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1419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3484" w:rsidRPr="006D3484" w:rsidRDefault="006D3484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6D3484">
                              <w:rPr>
                                <w:noProof/>
                                <w:color w:val="FFFFFF" w:themeColor="background1"/>
                                <w:lang w:eastAsia="en-GB"/>
                              </w:rPr>
                              <w:drawing>
                                <wp:inline distT="0" distB="0" distL="0" distR="0" wp14:anchorId="7EA79C7B" wp14:editId="7F2B1D5B">
                                  <wp:extent cx="1323975" cy="1323975"/>
                                  <wp:effectExtent l="0" t="0" r="9525" b="9525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CS equal heart logo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1523" cy="132152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159pt;margin-top:622.5pt;width:116.25pt;height:11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" fillcolor="white [3201]" strokeweight=".5pt">
                <v:textbox>
                  <w:txbxContent>
                    <w:p w:rsidR="006D3484" w:rsidRPr="006D3484" w:rsidRDefault="006D3484">
                      <w:pPr>
                        <w:rPr>
                          <w:color w:val="FFFFFF" w:themeColor="background1"/>
                        </w:rPr>
                      </w:pPr>
                      <w:r w:rsidRPr="006D3484">
                        <w:rPr>
                          <w:noProof/>
                          <w:color w:val="FFFFFF" w:themeColor="background1"/>
                          <w:lang w:eastAsia="en-GB"/>
                        </w:rPr>
                        <w:drawing>
                          <wp:inline distT="0" distB="0" distL="0" distR="0" wp14:anchorId="7EA79C7B" wp14:editId="7F2B1D5B">
                            <wp:extent cx="1323975" cy="1323975"/>
                            <wp:effectExtent l="0" t="0" r="9525" b="9525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CS equal heart logo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1523" cy="132152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D348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A1F478" wp14:editId="622C9441">
                <wp:simplePos x="0" y="0"/>
                <wp:positionH relativeFrom="column">
                  <wp:posOffset>1000125</wp:posOffset>
                </wp:positionH>
                <wp:positionV relativeFrom="paragraph">
                  <wp:posOffset>-523875</wp:posOffset>
                </wp:positionV>
                <wp:extent cx="3838575" cy="52387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3484" w:rsidRPr="006D3484" w:rsidRDefault="006D3484" w:rsidP="006D3484">
                            <w:pPr>
                              <w:jc w:val="center"/>
                              <w:rPr>
                                <w:rStyle w:val="Strong"/>
                                <w:color w:val="000000" w:themeColor="text1"/>
                                <w:sz w:val="48"/>
                                <w:szCs w:val="48"/>
                                <w14:glow w14:rad="139700">
                                  <w14:srgbClr w14:val="FFFF00">
                                    <w14:alpha w14:val="60000"/>
                                  </w14:srgbClr>
                                </w14:glow>
                              </w:rPr>
                            </w:pPr>
                            <w:r w:rsidRPr="006D3484">
                              <w:rPr>
                                <w:rStyle w:val="Strong"/>
                                <w:color w:val="000000" w:themeColor="text1"/>
                                <w:sz w:val="48"/>
                                <w:szCs w:val="48"/>
                                <w14:glow w14:rad="139700">
                                  <w14:srgbClr w14:val="FFFF00">
                                    <w14:alpha w14:val="60000"/>
                                  </w14:srgbClr>
                                </w14:glow>
                              </w:rPr>
                              <w:t>Sunday 27th Oct DIWALI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left:0;text-align:left;margin-left:78.75pt;margin-top:-41.25pt;width:302.25pt;height:4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" fillcolor="white [3201]" strokeweight=".5pt">
                <v:textbox>
                  <w:txbxContent>
                    <w:p w:rsidR="006D3484" w:rsidRPr="006D3484" w:rsidRDefault="006D3484" w:rsidP="006D3484">
                      <w:pPr>
                        <w:jc w:val="center"/>
                        <w:rPr>
                          <w:rStyle w:val="Strong"/>
                          <w:color w:val="000000" w:themeColor="text1"/>
                          <w:sz w:val="48"/>
                          <w:szCs w:val="48"/>
                          <w14:glow w14:rad="139700">
                            <w14:srgbClr w14:val="FFFF00">
                              <w14:alpha w14:val="60000"/>
                            </w14:srgbClr>
                          </w14:glow>
                        </w:rPr>
                      </w:pPr>
                      <w:r w:rsidRPr="006D3484">
                        <w:rPr>
                          <w:rStyle w:val="Strong"/>
                          <w:color w:val="000000" w:themeColor="text1"/>
                          <w:sz w:val="48"/>
                          <w:szCs w:val="48"/>
                          <w14:glow w14:rad="139700">
                            <w14:srgbClr w14:val="FFFF00">
                              <w14:alpha w14:val="60000"/>
                            </w14:srgbClr>
                          </w14:glow>
                        </w:rPr>
                        <w:t>Sunday 27th Oct DIWALI</w:t>
                      </w:r>
                    </w:p>
                  </w:txbxContent>
                </v:textbox>
              </v:shape>
            </w:pict>
          </mc:Fallback>
        </mc:AlternateContent>
      </w:r>
      <w:r w:rsidR="006D3484">
        <w:rPr>
          <w:noProof/>
          <w:lang w:eastAsia="en-GB"/>
        </w:rPr>
        <w:drawing>
          <wp:inline distT="0" distB="0" distL="0" distR="0" wp14:anchorId="4492F3A5" wp14:editId="5499C919">
            <wp:extent cx="5457825" cy="78581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wali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4553" cy="788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3484" w:rsidRPr="006D348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D1FA34" wp14:editId="1C785C35">
                <wp:simplePos x="0" y="0"/>
                <wp:positionH relativeFrom="column">
                  <wp:posOffset>-628650</wp:posOffset>
                </wp:positionH>
                <wp:positionV relativeFrom="paragraph">
                  <wp:posOffset>-676275</wp:posOffset>
                </wp:positionV>
                <wp:extent cx="6981825" cy="10046335"/>
                <wp:effectExtent l="0" t="0" r="28575" b="1206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1825" cy="100463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CC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49.5pt;margin-top:-53.25pt;width:549.75pt;height:791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" filled="f" strokecolor="#fc0" strokeweight="2pt"/>
            </w:pict>
          </mc:Fallback>
        </mc:AlternateContent>
      </w:r>
      <w:r w:rsidR="006D3484" w:rsidRPr="006D348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CE7727" wp14:editId="47BE1265">
                <wp:simplePos x="0" y="0"/>
                <wp:positionH relativeFrom="column">
                  <wp:posOffset>-685800</wp:posOffset>
                </wp:positionH>
                <wp:positionV relativeFrom="paragraph">
                  <wp:posOffset>-723900</wp:posOffset>
                </wp:positionV>
                <wp:extent cx="7084695" cy="10156190"/>
                <wp:effectExtent l="0" t="0" r="20955" b="1651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4695" cy="101561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54pt;margin-top:-57pt;width:557.85pt;height:79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" filled="f" strokecolor="red" strokeweight="2pt"/>
            </w:pict>
          </mc:Fallback>
        </mc:AlternateContent>
      </w:r>
      <w:r w:rsidR="006D3484" w:rsidRPr="006D348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39E054" wp14:editId="715FCD81">
                <wp:simplePos x="0" y="0"/>
                <wp:positionH relativeFrom="column">
                  <wp:posOffset>-742950</wp:posOffset>
                </wp:positionH>
                <wp:positionV relativeFrom="paragraph">
                  <wp:posOffset>-771525</wp:posOffset>
                </wp:positionV>
                <wp:extent cx="7196455" cy="10264139"/>
                <wp:effectExtent l="0" t="0" r="23495" b="2349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6455" cy="1026413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58.5pt;margin-top:-60.75pt;width:566.65pt;height:80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" filled="f" strokecolor="#548dd4 [1951]" strokeweight="2pt"/>
            </w:pict>
          </mc:Fallback>
        </mc:AlternateContent>
      </w:r>
    </w:p>
    <w:sectPr w:rsidR="00D70B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484"/>
    <w:rsid w:val="006D3484"/>
    <w:rsid w:val="00A81EC7"/>
    <w:rsid w:val="00C42A22"/>
    <w:rsid w:val="00D70B35"/>
    <w:rsid w:val="00EB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3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484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6D34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3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484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6D3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2E20A-783F-493A-96DF-E74D3CD06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A88B9EA</Template>
  <TotalTime>1</TotalTime>
  <Pages>1</Pages>
  <Words>1</Words>
  <Characters>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Cuthbertson Kerry DWP BSD BLACKPOOL</dc:creator>
  <cp:lastModifiedBy>Wilson Anthony DWP BSD BLACKPOOL</cp:lastModifiedBy>
  <cp:revision>2</cp:revision>
  <dcterms:created xsi:type="dcterms:W3CDTF">2019-10-24T11:47:00Z</dcterms:created>
  <dcterms:modified xsi:type="dcterms:W3CDTF">2019-10-24T11:47:00Z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-583547582</vt:i4>
  </property>
  <property fmtid="{D5CDD505-2E9C-101B-9397-08002B2CF9AE}" pid="3" name="_NewReviewCycle">
    <vt:lpwstr/>
  </property>
  <property fmtid="{D5CDD505-2E9C-101B-9397-08002B2CF9AE}" pid="4" name="_EmailSubject">
    <vt:lpwstr>diwali -for web and social media </vt:lpwstr>
  </property>
  <property fmtid="{D5CDD505-2E9C-101B-9397-08002B2CF9AE}" pid="5" name="_AuthorEmail">
    <vt:lpwstr>KERRY.CUTHBERTSON@DWP.GSI.GOV.UK</vt:lpwstr>
  </property>
  <property fmtid="{D5CDD505-2E9C-101B-9397-08002B2CF9AE}" pid="6" name="_AuthorEmailDisplayName">
    <vt:lpwstr>Cuthbertson Kerry DWP OPS DS ADMINISTRATIVE EXERCISES</vt:lpwstr>
  </property>
  <property fmtid="{D5CDD505-2E9C-101B-9397-08002B2CF9AE}" pid="7" name="_ReviewingToolsShownOnce">
    <vt:lpwstr/>
  </property>
</Properties>
</file>