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C4661" w:rsidRPr="00272EE8" w:rsidRDefault="001A6BB3" w:rsidP="007C4661">
      <w:pPr>
        <w:jc w:val="center"/>
        <w:rPr>
          <w:b/>
          <w:sz w:val="28"/>
        </w:rPr>
      </w:pPr>
      <w:r>
        <w:rPr>
          <w:noProof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419100</wp:posOffset>
            </wp:positionH>
            <wp:positionV relativeFrom="paragraph">
              <wp:posOffset>323850</wp:posOffset>
            </wp:positionV>
            <wp:extent cx="4927600" cy="1003300"/>
            <wp:effectExtent l="133350" t="76200" r="63500" b="120650"/>
            <wp:wrapNone/>
            <wp:docPr id="1" name="Picture 1" descr="The new rainbow pride flag is a design disaster—but a triumph for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The new rainbow pride flag is a design disaster—but a triumph for 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alphaModFix amt="85000"/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00" cy="1003300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457D" w:rsidRPr="00272EE8">
        <w:rPr>
          <w:b/>
          <w:sz w:val="28"/>
        </w:rPr>
        <w:t xml:space="preserve">The PCS North West LGBT+ Network </w:t>
      </w:r>
      <w:r w:rsidR="00C41C43" w:rsidRPr="00272EE8">
        <w:rPr>
          <w:b/>
          <w:sz w:val="28"/>
        </w:rPr>
        <w:t xml:space="preserve">invites </w:t>
      </w:r>
      <w:r w:rsidR="0089457D" w:rsidRPr="00272EE8">
        <w:rPr>
          <w:b/>
          <w:sz w:val="28"/>
        </w:rPr>
        <w:t>you to take part in:</w:t>
      </w:r>
    </w:p>
    <w:p w:rsidR="00272EE8" w:rsidRPr="00272EE8" w:rsidRDefault="00272EE8" w:rsidP="00272EE8">
      <w:pPr>
        <w:rPr>
          <w:b/>
          <w:sz w:val="6"/>
        </w:rPr>
      </w:pPr>
    </w:p>
    <w:p w:rsidR="00272EE8" w:rsidRPr="00120C40" w:rsidRDefault="00E24199" w:rsidP="007C4661">
      <w:pPr>
        <w:jc w:val="center"/>
        <w:rPr>
          <w:b/>
        </w:rPr>
      </w:pPr>
      <w:r>
        <w:rPr>
          <w:noProof/>
        </w:rPr>
        <w:pict>
          <v:shapetype id="_x0000_t144" coordsize="21600,21600" o:spt="144" adj="11796480" path="al10800,10800,10800,10800@2@14e">
            <v:formulas>
              <v:f eqn="val #1"/>
              <v:f eqn="val #0"/>
              <v:f eqn="sum 0 0 #0"/>
              <v:f eqn="sumangle #0 0 180"/>
              <v:f eqn="sumangle #0 0 90"/>
              <v:f eqn="prod @4 2 1"/>
              <v:f eqn="sumangle #0 90 0"/>
              <v:f eqn="prod @6 2 1"/>
              <v:f eqn="abs #0"/>
              <v:f eqn="sumangle @8 0 90"/>
              <v:f eqn="if @9 @7 @5"/>
              <v:f eqn="sumangle @10 0 360"/>
              <v:f eqn="if @10 @11 @10"/>
              <v:f eqn="sumangle @12 0 360"/>
              <v:f eqn="if @12 @13 @12"/>
              <v:f eqn="sum 0 0 @14"/>
              <v:f eqn="val 10800"/>
              <v:f eqn="cos 10800 #0"/>
              <v:f eqn="sin 10800 #0"/>
              <v:f eqn="sum @17 10800 0"/>
              <v:f eqn="sum @18 10800 0"/>
              <v:f eqn="sum 10800 0 @17"/>
              <v:f eqn="if @9 0 21600"/>
              <v:f eqn="sum 10800 0 @18"/>
            </v:formulas>
            <v:path textpathok="t" o:connecttype="custom" o:connectlocs="10800,@22;@19,@20;@21,@20"/>
            <v:textpath on="t" style="v-text-kern:t" fitpath="t"/>
            <v:handles>
              <v:h position="@16,#0" polar="10800,10800"/>
            </v:handles>
            <o:lock v:ext="edit" text="t" shapetype="t"/>
          </v:shapetype>
          <v:shape id="_x0000_s1026" type="#_x0000_t144" style="position:absolute;left:0;text-align:left;margin-left:-5.5pt;margin-top:21.8pt;width:461pt;height:110.5pt;z-index:-251658240;mso-position-horizontal-relative:text;mso-position-vertical-relative:text" fillcolor="white [3212]" strokeweight="1.5pt">
            <v:stroke r:id="rId6" o:title=""/>
            <v:shadow color="#868686"/>
            <v:textpath style="font-family:&quot;Gadugi&quot;;font-weight:bold" fitshape="t" trim="t" string="    &quot;PRIDE PODS&quot;    "/>
          </v:shape>
        </w:pict>
      </w:r>
    </w:p>
    <w:p w:rsidR="00272EE8" w:rsidRDefault="00272EE8"/>
    <w:p w:rsidR="00272EE8" w:rsidRPr="00272EE8" w:rsidRDefault="00272EE8" w:rsidP="00272EE8">
      <w:pPr>
        <w:jc w:val="center"/>
        <w:rPr>
          <w:sz w:val="8"/>
        </w:rPr>
      </w:pPr>
    </w:p>
    <w:p w:rsidR="001A6BB3" w:rsidRPr="001A6BB3" w:rsidRDefault="001A6BB3" w:rsidP="00272EE8">
      <w:pPr>
        <w:jc w:val="center"/>
        <w:rPr>
          <w:b/>
          <w:sz w:val="2"/>
        </w:rPr>
      </w:pPr>
    </w:p>
    <w:p w:rsidR="0089457D" w:rsidRPr="001A6BB3" w:rsidRDefault="0089457D" w:rsidP="00272EE8">
      <w:pPr>
        <w:jc w:val="center"/>
        <w:rPr>
          <w:b/>
          <w:sz w:val="22"/>
        </w:rPr>
      </w:pPr>
      <w:r w:rsidRPr="001A6BB3">
        <w:rPr>
          <w:b/>
        </w:rPr>
        <w:t>A series of six online events focussing on LGBT+ campaigns this summer</w:t>
      </w:r>
    </w:p>
    <w:p w:rsidR="00102149" w:rsidRPr="00E24199" w:rsidRDefault="00102149">
      <w:pPr>
        <w:rPr>
          <w:sz w:val="32"/>
        </w:rPr>
      </w:pPr>
    </w:p>
    <w:p w:rsidR="0089457D" w:rsidRPr="001A6BB3" w:rsidRDefault="00245C92" w:rsidP="00272EE8">
      <w:pPr>
        <w:jc w:val="center"/>
        <w:rPr>
          <w:sz w:val="28"/>
        </w:rPr>
      </w:pPr>
      <w:r w:rsidRPr="001A6BB3">
        <w:rPr>
          <w:sz w:val="28"/>
        </w:rPr>
        <w:t xml:space="preserve">Please join us on </w:t>
      </w:r>
      <w:r w:rsidRPr="001A6BB3">
        <w:rPr>
          <w:b/>
          <w:sz w:val="32"/>
        </w:rPr>
        <w:t>Thursday 30</w:t>
      </w:r>
      <w:r w:rsidRPr="001A6BB3">
        <w:rPr>
          <w:b/>
          <w:sz w:val="32"/>
          <w:vertAlign w:val="superscript"/>
        </w:rPr>
        <w:t>th</w:t>
      </w:r>
      <w:r w:rsidRPr="001A6BB3">
        <w:rPr>
          <w:b/>
          <w:sz w:val="32"/>
        </w:rPr>
        <w:t xml:space="preserve"> July</w:t>
      </w:r>
      <w:r w:rsidRPr="001A6BB3">
        <w:rPr>
          <w:sz w:val="28"/>
        </w:rPr>
        <w:t xml:space="preserve"> for our first event</w:t>
      </w:r>
      <w:r w:rsidR="00CC11C6" w:rsidRPr="001A6BB3">
        <w:rPr>
          <w:sz w:val="28"/>
        </w:rPr>
        <w:t>:</w:t>
      </w:r>
    </w:p>
    <w:p w:rsidR="00272EE8" w:rsidRPr="00102149" w:rsidRDefault="00272EE8" w:rsidP="00272EE8">
      <w:pPr>
        <w:jc w:val="center"/>
        <w:rPr>
          <w:sz w:val="2"/>
        </w:rPr>
      </w:pPr>
    </w:p>
    <w:p w:rsidR="00272EE8" w:rsidRPr="00272EE8" w:rsidRDefault="00272EE8" w:rsidP="00272EE8">
      <w:pPr>
        <w:jc w:val="center"/>
        <w:rPr>
          <w:b/>
          <w:sz w:val="44"/>
          <w:u w:val="single"/>
        </w:rPr>
      </w:pPr>
      <w:r w:rsidRPr="00272EE8">
        <w:rPr>
          <w:b/>
          <w:sz w:val="44"/>
          <w:u w:val="single"/>
        </w:rPr>
        <w:t>Gender Recognition Reform Q&amp;A</w:t>
      </w:r>
    </w:p>
    <w:p w:rsidR="00272EE8" w:rsidRDefault="00272EE8" w:rsidP="00272EE8">
      <w:pPr>
        <w:jc w:val="center"/>
      </w:pPr>
    </w:p>
    <w:p w:rsidR="00CC11C6" w:rsidRDefault="00CC11C6" w:rsidP="00272EE8">
      <w:pPr>
        <w:jc w:val="center"/>
      </w:pPr>
      <w:r>
        <w:t xml:space="preserve">This event is open to </w:t>
      </w:r>
      <w:r w:rsidRPr="00272EE8">
        <w:rPr>
          <w:b/>
        </w:rPr>
        <w:t>all</w:t>
      </w:r>
      <w:r>
        <w:t xml:space="preserve"> PCS members who would like to know more about trans rights in the UK, the public consultation on gender recognition reform and the ongoing debate around self-identification. The Q&amp;A will be led by a panel of trans members and local LGBT+ activists.</w:t>
      </w:r>
    </w:p>
    <w:p w:rsidR="00272EE8" w:rsidRDefault="00272EE8" w:rsidP="00272EE8">
      <w:pPr>
        <w:jc w:val="center"/>
      </w:pPr>
    </w:p>
    <w:p w:rsidR="00CC11C6" w:rsidRDefault="00CC11C6" w:rsidP="00272EE8">
      <w:pPr>
        <w:jc w:val="center"/>
      </w:pPr>
      <w:r>
        <w:t xml:space="preserve">We will be holding two sessions to cater for </w:t>
      </w:r>
      <w:r w:rsidR="009873A1">
        <w:t>members</w:t>
      </w:r>
      <w:r>
        <w:t xml:space="preserve"> working different shifts:</w:t>
      </w:r>
    </w:p>
    <w:p w:rsidR="00272EE8" w:rsidRDefault="00272EE8" w:rsidP="00272EE8">
      <w:pPr>
        <w:jc w:val="center"/>
      </w:pPr>
    </w:p>
    <w:p w:rsidR="00CC11C6" w:rsidRPr="001A6BB3" w:rsidRDefault="00CC11C6" w:rsidP="00272EE8">
      <w:pPr>
        <w:jc w:val="center"/>
        <w:rPr>
          <w:b/>
          <w:sz w:val="28"/>
        </w:rPr>
      </w:pPr>
      <w:r w:rsidRPr="001A6BB3">
        <w:rPr>
          <w:b/>
          <w:sz w:val="28"/>
        </w:rPr>
        <w:t>13:00 – 14:00 Thursday 30</w:t>
      </w:r>
      <w:r w:rsidRPr="001A6BB3">
        <w:rPr>
          <w:b/>
          <w:sz w:val="28"/>
          <w:vertAlign w:val="superscript"/>
        </w:rPr>
        <w:t>th</w:t>
      </w:r>
      <w:r w:rsidRPr="001A6BB3">
        <w:rPr>
          <w:b/>
          <w:sz w:val="28"/>
        </w:rPr>
        <w:t xml:space="preserve"> July</w:t>
      </w:r>
    </w:p>
    <w:p w:rsidR="00CC11C6" w:rsidRPr="001A6BB3" w:rsidRDefault="00CC11C6" w:rsidP="00272EE8">
      <w:pPr>
        <w:jc w:val="center"/>
        <w:rPr>
          <w:sz w:val="28"/>
        </w:rPr>
      </w:pPr>
      <w:r w:rsidRPr="001A6BB3">
        <w:rPr>
          <w:b/>
          <w:sz w:val="28"/>
        </w:rPr>
        <w:t>19:00 – 20:00 Thursday 30</w:t>
      </w:r>
      <w:r w:rsidRPr="001A6BB3">
        <w:rPr>
          <w:b/>
          <w:sz w:val="28"/>
          <w:vertAlign w:val="superscript"/>
        </w:rPr>
        <w:t>th</w:t>
      </w:r>
      <w:r w:rsidRPr="001A6BB3">
        <w:rPr>
          <w:b/>
          <w:sz w:val="28"/>
        </w:rPr>
        <w:t xml:space="preserve"> July</w:t>
      </w:r>
    </w:p>
    <w:p w:rsidR="00272EE8" w:rsidRDefault="00272EE8" w:rsidP="00272EE8">
      <w:pPr>
        <w:jc w:val="center"/>
      </w:pPr>
    </w:p>
    <w:p w:rsidR="00272EE8" w:rsidRDefault="00272EE8" w:rsidP="00272EE8">
      <w:pPr>
        <w:jc w:val="center"/>
      </w:pPr>
    </w:p>
    <w:p w:rsidR="00CC11C6" w:rsidRDefault="00CC11C6" w:rsidP="00272EE8">
      <w:pPr>
        <w:jc w:val="center"/>
      </w:pPr>
      <w:r>
        <w:t>The sessions will be held over Zoom</w:t>
      </w:r>
      <w:r w:rsidR="00C41C43">
        <w:t>.</w:t>
      </w:r>
    </w:p>
    <w:p w:rsidR="0089457D" w:rsidRDefault="0089457D" w:rsidP="00272EE8">
      <w:pPr>
        <w:jc w:val="center"/>
      </w:pPr>
      <w:r>
        <w:t>If you are interested, please register for a place with Eventbrite using the link below:</w:t>
      </w:r>
    </w:p>
    <w:p w:rsidR="0089457D" w:rsidRDefault="00E24199" w:rsidP="00272EE8">
      <w:pPr>
        <w:jc w:val="center"/>
        <w:rPr>
          <w:color w:val="0070C0"/>
        </w:rPr>
      </w:pPr>
      <w:hyperlink r:id="rId7" w:history="1">
        <w:r w:rsidR="00272EE8" w:rsidRPr="00A5362F">
          <w:rPr>
            <w:rStyle w:val="Hyperlink"/>
          </w:rPr>
          <w:t>https://www.eventbrite.co.uk/e/pride-pods-tickets-114135534456</w:t>
        </w:r>
      </w:hyperlink>
    </w:p>
    <w:p w:rsidR="00272EE8" w:rsidRPr="00102149" w:rsidRDefault="00CC11C6" w:rsidP="00102149">
      <w:pPr>
        <w:jc w:val="center"/>
      </w:pPr>
      <w:r w:rsidRPr="00CC11C6">
        <w:t>If you have any questions or comments</w:t>
      </w:r>
      <w:r>
        <w:t xml:space="preserve"> about the event, please email </w:t>
      </w:r>
      <w:hyperlink r:id="rId8" w:history="1">
        <w:r w:rsidR="00272EE8" w:rsidRPr="00A5362F">
          <w:rPr>
            <w:rStyle w:val="Hyperlink"/>
          </w:rPr>
          <w:t>Maryd@pcs.org.uk</w:t>
        </w:r>
      </w:hyperlink>
      <w:bookmarkStart w:id="0" w:name="_GoBack"/>
      <w:bookmarkEnd w:id="0"/>
    </w:p>
    <w:sectPr w:rsidR="00272EE8" w:rsidRPr="00102149" w:rsidSect="00D728B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9457D"/>
    <w:rsid w:val="00002E93"/>
    <w:rsid w:val="00014912"/>
    <w:rsid w:val="0001663B"/>
    <w:rsid w:val="000646DA"/>
    <w:rsid w:val="000828CC"/>
    <w:rsid w:val="00102149"/>
    <w:rsid w:val="001072C5"/>
    <w:rsid w:val="001170D4"/>
    <w:rsid w:val="00120C40"/>
    <w:rsid w:val="001A6BB3"/>
    <w:rsid w:val="001B4980"/>
    <w:rsid w:val="001C3E5D"/>
    <w:rsid w:val="00210322"/>
    <w:rsid w:val="00217F74"/>
    <w:rsid w:val="00227041"/>
    <w:rsid w:val="00245C92"/>
    <w:rsid w:val="00255F12"/>
    <w:rsid w:val="00272EE8"/>
    <w:rsid w:val="0028504B"/>
    <w:rsid w:val="002853F4"/>
    <w:rsid w:val="00320218"/>
    <w:rsid w:val="003601B8"/>
    <w:rsid w:val="003800BA"/>
    <w:rsid w:val="00385343"/>
    <w:rsid w:val="003B27BD"/>
    <w:rsid w:val="004010FC"/>
    <w:rsid w:val="00402F6A"/>
    <w:rsid w:val="0041200A"/>
    <w:rsid w:val="00437599"/>
    <w:rsid w:val="0045006C"/>
    <w:rsid w:val="00491BED"/>
    <w:rsid w:val="004A0B99"/>
    <w:rsid w:val="004B470E"/>
    <w:rsid w:val="004C6792"/>
    <w:rsid w:val="004C74E3"/>
    <w:rsid w:val="004D111D"/>
    <w:rsid w:val="004E06DB"/>
    <w:rsid w:val="00537FFE"/>
    <w:rsid w:val="00557DCF"/>
    <w:rsid w:val="00560220"/>
    <w:rsid w:val="00572515"/>
    <w:rsid w:val="00575FB2"/>
    <w:rsid w:val="00590BFC"/>
    <w:rsid w:val="0059155C"/>
    <w:rsid w:val="005E0B0B"/>
    <w:rsid w:val="005E3E3D"/>
    <w:rsid w:val="00600441"/>
    <w:rsid w:val="00601B80"/>
    <w:rsid w:val="0060243D"/>
    <w:rsid w:val="0066084F"/>
    <w:rsid w:val="006609DF"/>
    <w:rsid w:val="00686CBD"/>
    <w:rsid w:val="0069672B"/>
    <w:rsid w:val="006D7CE2"/>
    <w:rsid w:val="006E4344"/>
    <w:rsid w:val="0071040C"/>
    <w:rsid w:val="00722532"/>
    <w:rsid w:val="00727FD2"/>
    <w:rsid w:val="0074091A"/>
    <w:rsid w:val="00747C04"/>
    <w:rsid w:val="00755966"/>
    <w:rsid w:val="0077580C"/>
    <w:rsid w:val="007814B8"/>
    <w:rsid w:val="007951F0"/>
    <w:rsid w:val="007C0876"/>
    <w:rsid w:val="007C4661"/>
    <w:rsid w:val="00801A1E"/>
    <w:rsid w:val="00845BBD"/>
    <w:rsid w:val="00845F6B"/>
    <w:rsid w:val="0086649C"/>
    <w:rsid w:val="0087776B"/>
    <w:rsid w:val="00877A82"/>
    <w:rsid w:val="0089457D"/>
    <w:rsid w:val="00896982"/>
    <w:rsid w:val="008A2BFE"/>
    <w:rsid w:val="008B04DA"/>
    <w:rsid w:val="008E12FF"/>
    <w:rsid w:val="0093227C"/>
    <w:rsid w:val="00941B3B"/>
    <w:rsid w:val="009873A1"/>
    <w:rsid w:val="009F4B66"/>
    <w:rsid w:val="00A0179E"/>
    <w:rsid w:val="00A05772"/>
    <w:rsid w:val="00A16404"/>
    <w:rsid w:val="00A56201"/>
    <w:rsid w:val="00A62374"/>
    <w:rsid w:val="00AC3BD8"/>
    <w:rsid w:val="00B0577D"/>
    <w:rsid w:val="00B2100D"/>
    <w:rsid w:val="00B543DA"/>
    <w:rsid w:val="00B80F02"/>
    <w:rsid w:val="00B83579"/>
    <w:rsid w:val="00B96170"/>
    <w:rsid w:val="00BA2454"/>
    <w:rsid w:val="00BA4069"/>
    <w:rsid w:val="00BE49A9"/>
    <w:rsid w:val="00BF1EEB"/>
    <w:rsid w:val="00C41C43"/>
    <w:rsid w:val="00C61A59"/>
    <w:rsid w:val="00C637CE"/>
    <w:rsid w:val="00C70C83"/>
    <w:rsid w:val="00C755CB"/>
    <w:rsid w:val="00CB5CEB"/>
    <w:rsid w:val="00CC11C6"/>
    <w:rsid w:val="00CC281C"/>
    <w:rsid w:val="00CF62AA"/>
    <w:rsid w:val="00D468B6"/>
    <w:rsid w:val="00D728BE"/>
    <w:rsid w:val="00D83680"/>
    <w:rsid w:val="00D9609D"/>
    <w:rsid w:val="00DA65D4"/>
    <w:rsid w:val="00DC1051"/>
    <w:rsid w:val="00E056C0"/>
    <w:rsid w:val="00E24199"/>
    <w:rsid w:val="00E71439"/>
    <w:rsid w:val="00E85F7C"/>
    <w:rsid w:val="00EB2FB9"/>
    <w:rsid w:val="00EB63FE"/>
    <w:rsid w:val="00EC42A9"/>
    <w:rsid w:val="00ED17C5"/>
    <w:rsid w:val="00EF079D"/>
    <w:rsid w:val="00F058A9"/>
    <w:rsid w:val="00F10482"/>
    <w:rsid w:val="00F31E39"/>
    <w:rsid w:val="00F57119"/>
    <w:rsid w:val="00F95D40"/>
    <w:rsid w:val="00FA202C"/>
    <w:rsid w:val="00FA3A2C"/>
    <w:rsid w:val="00FA3B7D"/>
    <w:rsid w:val="00FC4EE0"/>
    <w:rsid w:val="00FD4AE6"/>
    <w:rsid w:val="00FE6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chartTrackingRefBased/>
  <w15:docId w15:val="{736911DE-27A3-4DA3-8996-217E984A5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728B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72EE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72EE8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A6B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6BB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ryd@pcs.org.uk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eventbrite.co.uk/e/pride-pods-tickets-114135534456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microsoft.com/office/2007/relationships/hdphoto" Target="media/hdphoto1.wdp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9FB22DE9</Template>
  <TotalTime>12</TotalTime>
  <Pages>1</Pages>
  <Words>156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Jordan (DBS)</dc:creator>
  <cp:keywords/>
  <dc:description/>
  <cp:lastModifiedBy>David Jordan (DBS)</cp:lastModifiedBy>
  <cp:revision>6</cp:revision>
  <dcterms:created xsi:type="dcterms:W3CDTF">2020-07-20T15:13:00Z</dcterms:created>
  <dcterms:modified xsi:type="dcterms:W3CDTF">2020-07-20T15:23:00Z</dcterms:modified>
</cp:coreProperties>
</file>