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368" w:type="dxa"/>
        <w:tblBorders>
          <w:bottom w:val="single" w:sz="6" w:space="0" w:color="auto"/>
        </w:tblBorders>
        <w:tblLook w:val="0000" w:firstRow="0" w:lastRow="0" w:firstColumn="0" w:lastColumn="0" w:noHBand="0" w:noVBand="0"/>
      </w:tblPr>
      <w:tblGrid>
        <w:gridCol w:w="4147"/>
        <w:gridCol w:w="6221"/>
      </w:tblGrid>
      <w:tr w:rsidR="005279A9" w14:paraId="7AAB364F" w14:textId="77777777">
        <w:tc>
          <w:tcPr>
            <w:tcW w:w="4147" w:type="dxa"/>
            <w:tcBorders>
              <w:bottom w:val="single" w:sz="8" w:space="0" w:color="auto"/>
            </w:tcBorders>
          </w:tcPr>
          <w:p w14:paraId="53FCBEA3" w14:textId="16A70B39" w:rsidR="005279A9" w:rsidRDefault="007B65DD">
            <w:pPr>
              <w:pStyle w:val="CommentText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36D6BDAC" wp14:editId="13B7CAF2">
                  <wp:simplePos x="0" y="0"/>
                  <wp:positionH relativeFrom="column">
                    <wp:posOffset>384810</wp:posOffset>
                  </wp:positionH>
                  <wp:positionV relativeFrom="paragraph">
                    <wp:posOffset>-72390</wp:posOffset>
                  </wp:positionV>
                  <wp:extent cx="1988820" cy="1031875"/>
                  <wp:effectExtent l="0" t="0" r="0" b="0"/>
                  <wp:wrapNone/>
                  <wp:docPr id="2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820" cy="103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22A5047" w14:textId="77777777" w:rsidR="005279A9" w:rsidRDefault="005279A9"/>
          <w:p w14:paraId="4C567E32" w14:textId="77777777" w:rsidR="005279A9" w:rsidRDefault="005279A9"/>
          <w:p w14:paraId="2D342C2A" w14:textId="77777777" w:rsidR="005279A9" w:rsidRDefault="005279A9"/>
          <w:p w14:paraId="458F2598" w14:textId="77777777" w:rsidR="005279A9" w:rsidRDefault="005279A9"/>
          <w:p w14:paraId="1FA205FF" w14:textId="77777777" w:rsidR="005279A9" w:rsidRDefault="005279A9"/>
          <w:p w14:paraId="25CCCFF2" w14:textId="77777777" w:rsidR="005279A9" w:rsidRDefault="005279A9">
            <w:pPr>
              <w:tabs>
                <w:tab w:val="left" w:pos="1170"/>
              </w:tabs>
              <w:rPr>
                <w:sz w:val="24"/>
              </w:rPr>
            </w:pPr>
            <w:r>
              <w:rPr>
                <w:sz w:val="24"/>
              </w:rPr>
              <w:tab/>
              <w:t>Public and</w:t>
            </w:r>
          </w:p>
          <w:p w14:paraId="3D523541" w14:textId="77777777" w:rsidR="005279A9" w:rsidRDefault="005279A9">
            <w:pPr>
              <w:tabs>
                <w:tab w:val="left" w:pos="1170"/>
              </w:tabs>
              <w:rPr>
                <w:sz w:val="24"/>
              </w:rPr>
            </w:pPr>
            <w:r>
              <w:rPr>
                <w:sz w:val="24"/>
              </w:rPr>
              <w:tab/>
              <w:t>Commercial</w:t>
            </w:r>
          </w:p>
          <w:p w14:paraId="15D1DD40" w14:textId="77777777" w:rsidR="005279A9" w:rsidRDefault="005279A9">
            <w:pPr>
              <w:tabs>
                <w:tab w:val="left" w:pos="1170"/>
              </w:tabs>
              <w:rPr>
                <w:sz w:val="20"/>
              </w:rPr>
            </w:pPr>
            <w:r>
              <w:rPr>
                <w:sz w:val="24"/>
              </w:rPr>
              <w:tab/>
              <w:t>Services Union</w:t>
            </w:r>
          </w:p>
        </w:tc>
        <w:tc>
          <w:tcPr>
            <w:tcW w:w="6221" w:type="dxa"/>
            <w:tcBorders>
              <w:bottom w:val="single" w:sz="8" w:space="0" w:color="auto"/>
            </w:tcBorders>
          </w:tcPr>
          <w:p w14:paraId="2F21A389" w14:textId="77777777" w:rsidR="005279A9" w:rsidRPr="00FE04A9" w:rsidRDefault="005279A9">
            <w:pPr>
              <w:pStyle w:val="BodyText1"/>
              <w:widowControl/>
              <w:tabs>
                <w:tab w:val="left" w:pos="2052"/>
                <w:tab w:val="right" w:pos="5292"/>
              </w:tabs>
              <w:suppressAutoHyphens/>
              <w:ind w:right="-82"/>
              <w:rPr>
                <w:rFonts w:ascii="Arial (W1)" w:hAnsi="Arial (W1)"/>
                <w:snapToGrid/>
                <w:spacing w:val="-6"/>
                <w:sz w:val="24"/>
                <w:szCs w:val="24"/>
              </w:rPr>
            </w:pPr>
            <w:r w:rsidRPr="00FE04A9">
              <w:rPr>
                <w:rFonts w:ascii="Arial (W1)" w:hAnsi="Arial (W1)"/>
                <w:b/>
                <w:bCs/>
                <w:snapToGrid/>
                <w:spacing w:val="-6"/>
                <w:sz w:val="24"/>
                <w:szCs w:val="24"/>
              </w:rPr>
              <w:t>DWP Fylde Branch</w:t>
            </w:r>
          </w:p>
          <w:p w14:paraId="388B9CF5" w14:textId="77777777" w:rsidR="005279A9" w:rsidRPr="00FE04A9" w:rsidRDefault="005279A9">
            <w:pPr>
              <w:pStyle w:val="BodyText1"/>
              <w:widowControl/>
              <w:tabs>
                <w:tab w:val="left" w:pos="2052"/>
                <w:tab w:val="right" w:pos="5292"/>
              </w:tabs>
              <w:suppressAutoHyphens/>
              <w:ind w:right="-82"/>
              <w:rPr>
                <w:snapToGrid/>
                <w:sz w:val="24"/>
                <w:szCs w:val="24"/>
              </w:rPr>
            </w:pPr>
          </w:p>
          <w:p w14:paraId="5F1122D7" w14:textId="77777777" w:rsidR="005279A9" w:rsidRDefault="005279A9">
            <w:pPr>
              <w:pStyle w:val="BodyText1"/>
              <w:widowControl/>
              <w:tabs>
                <w:tab w:val="left" w:pos="2052"/>
                <w:tab w:val="right" w:pos="5292"/>
              </w:tabs>
              <w:suppressAutoHyphens/>
              <w:ind w:right="-82"/>
              <w:rPr>
                <w:snapToGrid/>
                <w:sz w:val="24"/>
                <w:szCs w:val="24"/>
              </w:rPr>
            </w:pPr>
          </w:p>
          <w:p w14:paraId="2F728905" w14:textId="77777777" w:rsidR="00614736" w:rsidRDefault="00614736">
            <w:pPr>
              <w:pStyle w:val="BodyText1"/>
              <w:widowControl/>
              <w:tabs>
                <w:tab w:val="left" w:pos="2052"/>
                <w:tab w:val="right" w:pos="5292"/>
              </w:tabs>
              <w:suppressAutoHyphens/>
              <w:ind w:right="-82"/>
              <w:rPr>
                <w:snapToGrid/>
                <w:sz w:val="24"/>
                <w:szCs w:val="24"/>
              </w:rPr>
            </w:pPr>
          </w:p>
          <w:p w14:paraId="57FF4268" w14:textId="77777777" w:rsidR="00614736" w:rsidRDefault="00614736">
            <w:pPr>
              <w:pStyle w:val="BodyText1"/>
              <w:widowControl/>
              <w:tabs>
                <w:tab w:val="left" w:pos="2052"/>
                <w:tab w:val="right" w:pos="5292"/>
              </w:tabs>
              <w:suppressAutoHyphens/>
              <w:ind w:right="-82"/>
              <w:rPr>
                <w:snapToGrid/>
                <w:sz w:val="24"/>
                <w:szCs w:val="24"/>
              </w:rPr>
            </w:pPr>
          </w:p>
          <w:p w14:paraId="76A37575" w14:textId="77777777" w:rsidR="00614736" w:rsidRDefault="00614736">
            <w:pPr>
              <w:pStyle w:val="BodyText1"/>
              <w:widowControl/>
              <w:tabs>
                <w:tab w:val="left" w:pos="2052"/>
                <w:tab w:val="right" w:pos="5292"/>
              </w:tabs>
              <w:suppressAutoHyphens/>
              <w:ind w:right="-82"/>
              <w:rPr>
                <w:snapToGrid/>
                <w:sz w:val="24"/>
                <w:szCs w:val="24"/>
              </w:rPr>
            </w:pPr>
          </w:p>
          <w:p w14:paraId="77DDF5FF" w14:textId="77777777" w:rsidR="00614736" w:rsidRPr="00FE04A9" w:rsidRDefault="00614736">
            <w:pPr>
              <w:pStyle w:val="BodyText1"/>
              <w:widowControl/>
              <w:tabs>
                <w:tab w:val="left" w:pos="2052"/>
                <w:tab w:val="right" w:pos="5292"/>
              </w:tabs>
              <w:suppressAutoHyphens/>
              <w:ind w:right="-82"/>
              <w:rPr>
                <w:snapToGrid/>
                <w:sz w:val="24"/>
                <w:szCs w:val="24"/>
              </w:rPr>
            </w:pPr>
          </w:p>
          <w:p w14:paraId="19333871" w14:textId="77777777" w:rsidR="005279A9" w:rsidRPr="00FE04A9" w:rsidRDefault="005279A9">
            <w:pPr>
              <w:pStyle w:val="BodyText1"/>
              <w:widowControl/>
              <w:tabs>
                <w:tab w:val="left" w:pos="1872"/>
                <w:tab w:val="right" w:pos="5292"/>
              </w:tabs>
              <w:suppressAutoHyphens/>
              <w:ind w:right="-82"/>
              <w:rPr>
                <w:snapToGrid/>
                <w:sz w:val="24"/>
                <w:szCs w:val="24"/>
              </w:rPr>
            </w:pPr>
            <w:r w:rsidRPr="00FE04A9">
              <w:rPr>
                <w:snapToGrid/>
                <w:sz w:val="24"/>
                <w:szCs w:val="24"/>
              </w:rPr>
              <w:t>Chair:</w:t>
            </w:r>
            <w:r w:rsidRPr="00FE04A9">
              <w:rPr>
                <w:snapToGrid/>
                <w:sz w:val="24"/>
                <w:szCs w:val="24"/>
              </w:rPr>
              <w:tab/>
            </w:r>
            <w:r w:rsidR="00720B6E">
              <w:rPr>
                <w:snapToGrid/>
                <w:sz w:val="24"/>
                <w:szCs w:val="24"/>
              </w:rPr>
              <w:t>Lorna Kennedy</w:t>
            </w:r>
          </w:p>
          <w:p w14:paraId="5D0903D1" w14:textId="77777777" w:rsidR="005279A9" w:rsidRPr="00FE04A9" w:rsidRDefault="005279A9">
            <w:pPr>
              <w:pStyle w:val="BodyText1"/>
              <w:widowControl/>
              <w:tabs>
                <w:tab w:val="left" w:pos="1872"/>
                <w:tab w:val="right" w:pos="5292"/>
              </w:tabs>
              <w:suppressAutoHyphens/>
              <w:ind w:right="-82"/>
              <w:rPr>
                <w:snapToGrid/>
                <w:sz w:val="24"/>
                <w:szCs w:val="24"/>
              </w:rPr>
            </w:pPr>
            <w:r w:rsidRPr="00FE04A9">
              <w:rPr>
                <w:snapToGrid/>
                <w:sz w:val="24"/>
                <w:szCs w:val="24"/>
              </w:rPr>
              <w:t>Secretar</w:t>
            </w:r>
            <w:r w:rsidR="00FE04A9" w:rsidRPr="00FE04A9">
              <w:rPr>
                <w:snapToGrid/>
                <w:sz w:val="24"/>
                <w:szCs w:val="24"/>
              </w:rPr>
              <w:t>y</w:t>
            </w:r>
            <w:r w:rsidRPr="00FE04A9">
              <w:rPr>
                <w:snapToGrid/>
                <w:sz w:val="24"/>
                <w:szCs w:val="24"/>
              </w:rPr>
              <w:t>:</w:t>
            </w:r>
            <w:r w:rsidRPr="00FE04A9">
              <w:rPr>
                <w:snapToGrid/>
                <w:sz w:val="24"/>
                <w:szCs w:val="24"/>
              </w:rPr>
              <w:tab/>
              <w:t>Duncan Griffiths</w:t>
            </w:r>
          </w:p>
          <w:p w14:paraId="3DE44EAE" w14:textId="77777777" w:rsidR="005279A9" w:rsidRDefault="005279A9">
            <w:pPr>
              <w:pStyle w:val="BodyText1"/>
              <w:widowControl/>
              <w:tabs>
                <w:tab w:val="left" w:pos="2052"/>
                <w:tab w:val="right" w:pos="5292"/>
              </w:tabs>
              <w:suppressAutoHyphens/>
              <w:ind w:right="-82"/>
              <w:rPr>
                <w:snapToGrid/>
                <w:sz w:val="6"/>
              </w:rPr>
            </w:pPr>
          </w:p>
        </w:tc>
      </w:tr>
    </w:tbl>
    <w:p w14:paraId="154F7162" w14:textId="77777777" w:rsidR="005279A9" w:rsidRDefault="005279A9">
      <w:pPr>
        <w:pStyle w:val="BodyText1"/>
        <w:widowControl/>
        <w:suppressAutoHyphens/>
        <w:rPr>
          <w:snapToGrid/>
        </w:rPr>
        <w:sectPr w:rsidR="005279A9">
          <w:pgSz w:w="11906" w:h="16838" w:code="9"/>
          <w:pgMar w:top="432" w:right="1080" w:bottom="720" w:left="1080" w:header="0" w:footer="288" w:gutter="0"/>
          <w:cols w:space="720"/>
          <w:noEndnote/>
        </w:sectPr>
      </w:pPr>
    </w:p>
    <w:p w14:paraId="23BD79AC" w14:textId="77777777" w:rsidR="005279A9" w:rsidRDefault="005279A9">
      <w:pPr>
        <w:pStyle w:val="BodyText1"/>
        <w:widowControl/>
        <w:suppressAutoHyphens/>
        <w:rPr>
          <w:snapToGrid/>
        </w:rPr>
        <w:sectPr w:rsidR="005279A9">
          <w:type w:val="continuous"/>
          <w:pgSz w:w="11906" w:h="16838" w:code="9"/>
          <w:pgMar w:top="1080" w:right="1080" w:bottom="720" w:left="1080" w:header="0" w:footer="288" w:gutter="0"/>
          <w:cols w:space="720"/>
          <w:noEndnote/>
        </w:sectPr>
      </w:pPr>
    </w:p>
    <w:p w14:paraId="36F17062" w14:textId="77777777" w:rsidR="005279A9" w:rsidRDefault="005279A9">
      <w:pPr>
        <w:pStyle w:val="BodyText1"/>
        <w:widowControl/>
        <w:suppressAutoHyphens/>
        <w:rPr>
          <w:snapToGrid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962"/>
      </w:tblGrid>
      <w:tr w:rsidR="005279A9" w14:paraId="7F1425F1" w14:textId="77777777">
        <w:tc>
          <w:tcPr>
            <w:tcW w:w="9962" w:type="dxa"/>
          </w:tcPr>
          <w:p w14:paraId="67714294" w14:textId="77777777" w:rsidR="005279A9" w:rsidRDefault="005279A9" w:rsidP="006E12E4">
            <w:r w:rsidRPr="00FB3A4D">
              <w:rPr>
                <w:b/>
                <w:sz w:val="24"/>
                <w:szCs w:val="24"/>
              </w:rPr>
              <w:t>TO ALL MEMBERS OF PCS FYLDE BRANCH</w:t>
            </w:r>
          </w:p>
        </w:tc>
      </w:tr>
      <w:tr w:rsidR="005279A9" w:rsidRPr="00CF4F59" w14:paraId="06C4DBA0" w14:textId="77777777">
        <w:tc>
          <w:tcPr>
            <w:tcW w:w="9962" w:type="dxa"/>
          </w:tcPr>
          <w:p w14:paraId="43008A42" w14:textId="77777777" w:rsidR="005279A9" w:rsidRPr="00CF4F59" w:rsidRDefault="005279A9" w:rsidP="001C5021">
            <w:pPr>
              <w:jc w:val="right"/>
              <w:rPr>
                <w:sz w:val="24"/>
                <w:szCs w:val="24"/>
              </w:rPr>
            </w:pPr>
            <w:r w:rsidRPr="00CF4F59">
              <w:rPr>
                <w:sz w:val="24"/>
                <w:szCs w:val="24"/>
              </w:rPr>
              <w:t>December 20</w:t>
            </w:r>
            <w:r w:rsidR="001C5021">
              <w:rPr>
                <w:sz w:val="24"/>
                <w:szCs w:val="24"/>
              </w:rPr>
              <w:t>2</w:t>
            </w:r>
            <w:r w:rsidR="0048608E">
              <w:rPr>
                <w:sz w:val="24"/>
                <w:szCs w:val="24"/>
              </w:rPr>
              <w:t>4</w:t>
            </w:r>
          </w:p>
        </w:tc>
      </w:tr>
    </w:tbl>
    <w:p w14:paraId="492A2DD7" w14:textId="77777777" w:rsidR="005279A9" w:rsidRDefault="005279A9">
      <w:pPr>
        <w:tabs>
          <w:tab w:val="left" w:pos="144"/>
        </w:tabs>
        <w:rPr>
          <w:b/>
          <w:sz w:val="24"/>
        </w:rPr>
      </w:pPr>
      <w:r>
        <w:rPr>
          <w:b/>
          <w:sz w:val="24"/>
        </w:rPr>
        <w:t>NOTICE OF ANNUAL GENERAL MEETING</w:t>
      </w:r>
    </w:p>
    <w:p w14:paraId="722D6B17" w14:textId="77777777" w:rsidR="005279A9" w:rsidRPr="00FE04A9" w:rsidRDefault="005279A9">
      <w:pPr>
        <w:tabs>
          <w:tab w:val="left" w:pos="144"/>
        </w:tabs>
        <w:rPr>
          <w:b/>
          <w:sz w:val="16"/>
          <w:szCs w:val="16"/>
        </w:rPr>
      </w:pPr>
    </w:p>
    <w:p w14:paraId="53725754" w14:textId="77777777" w:rsidR="005279A9" w:rsidRDefault="005279A9">
      <w:pPr>
        <w:tabs>
          <w:tab w:val="left" w:pos="144"/>
        </w:tabs>
        <w:rPr>
          <w:sz w:val="24"/>
        </w:rPr>
      </w:pPr>
      <w:r>
        <w:rPr>
          <w:b/>
          <w:sz w:val="24"/>
        </w:rPr>
        <w:t>BRANCH NOMINATIONS AND MOTIONS FOR AGM</w:t>
      </w:r>
    </w:p>
    <w:p w14:paraId="648D02A9" w14:textId="77777777" w:rsidR="005279A9" w:rsidRPr="00FE04A9" w:rsidRDefault="005279A9">
      <w:pPr>
        <w:pStyle w:val="BodyText1"/>
        <w:widowControl/>
        <w:tabs>
          <w:tab w:val="left" w:pos="446"/>
          <w:tab w:val="left" w:pos="892"/>
          <w:tab w:val="left" w:pos="6148"/>
        </w:tabs>
        <w:suppressAutoHyphens/>
        <w:rPr>
          <w:snapToGrid/>
          <w:sz w:val="16"/>
          <w:szCs w:val="16"/>
        </w:rPr>
      </w:pPr>
    </w:p>
    <w:p w14:paraId="10AC02BC" w14:textId="77777777" w:rsidR="005279A9" w:rsidRDefault="005279A9">
      <w:pPr>
        <w:tabs>
          <w:tab w:val="left" w:pos="720"/>
          <w:tab w:val="left" w:pos="6148"/>
        </w:tabs>
        <w:rPr>
          <w:b/>
          <w:sz w:val="24"/>
        </w:rPr>
      </w:pPr>
      <w:r>
        <w:rPr>
          <w:b/>
          <w:sz w:val="24"/>
        </w:rPr>
        <w:t>1.</w:t>
      </w:r>
      <w:r>
        <w:rPr>
          <w:b/>
          <w:sz w:val="24"/>
        </w:rPr>
        <w:tab/>
        <w:t>ANNUAL GENERAL MEETING (AGM)</w:t>
      </w:r>
    </w:p>
    <w:p w14:paraId="31F1AB02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1F3A34DC" w14:textId="77777777" w:rsidR="005279A9" w:rsidRDefault="005279A9">
      <w:pPr>
        <w:tabs>
          <w:tab w:val="left" w:pos="720"/>
          <w:tab w:val="left" w:pos="6148"/>
        </w:tabs>
        <w:rPr>
          <w:sz w:val="24"/>
        </w:rPr>
      </w:pPr>
      <w:r>
        <w:rPr>
          <w:sz w:val="24"/>
        </w:rPr>
        <w:t xml:space="preserve">The Branch Annual General Meeting next year will be </w:t>
      </w:r>
      <w:r w:rsidRPr="000F4F1E">
        <w:rPr>
          <w:sz w:val="24"/>
          <w:szCs w:val="24"/>
        </w:rPr>
        <w:t>held</w:t>
      </w:r>
      <w:r w:rsidR="000F4F1E" w:rsidRPr="000F4F1E">
        <w:rPr>
          <w:rFonts w:cs="Arial"/>
          <w:color w:val="000000"/>
          <w:sz w:val="24"/>
          <w:szCs w:val="24"/>
        </w:rPr>
        <w:t xml:space="preserve"> </w:t>
      </w:r>
      <w:r w:rsidR="00614736">
        <w:rPr>
          <w:rFonts w:cs="Arial"/>
          <w:color w:val="000000"/>
          <w:sz w:val="24"/>
          <w:szCs w:val="24"/>
        </w:rPr>
        <w:t xml:space="preserve">on </w:t>
      </w:r>
      <w:r w:rsidR="000F4F1E" w:rsidRPr="000F4F1E">
        <w:rPr>
          <w:b/>
          <w:bCs/>
          <w:sz w:val="24"/>
        </w:rPr>
        <w:t>MS Teams</w:t>
      </w:r>
      <w:r w:rsidR="00614736">
        <w:rPr>
          <w:b/>
          <w:bCs/>
          <w:sz w:val="24"/>
        </w:rPr>
        <w:t xml:space="preserve"> and a hybrid option</w:t>
      </w:r>
      <w:r w:rsidR="000F4F1E">
        <w:rPr>
          <w:b/>
          <w:bCs/>
          <w:sz w:val="24"/>
        </w:rPr>
        <w:t xml:space="preserve"> </w:t>
      </w:r>
      <w:r>
        <w:rPr>
          <w:sz w:val="24"/>
        </w:rPr>
        <w:t xml:space="preserve">on </w:t>
      </w:r>
      <w:r w:rsidR="00AB6F10">
        <w:rPr>
          <w:sz w:val="24"/>
        </w:rPr>
        <w:t>Thursday 2</w:t>
      </w:r>
      <w:r w:rsidR="0048608E">
        <w:rPr>
          <w:sz w:val="24"/>
        </w:rPr>
        <w:t>7</w:t>
      </w:r>
      <w:r w:rsidR="0048608E" w:rsidRPr="0048608E">
        <w:rPr>
          <w:sz w:val="24"/>
          <w:vertAlign w:val="superscript"/>
        </w:rPr>
        <w:t>th</w:t>
      </w:r>
      <w:r w:rsidR="0048608E">
        <w:rPr>
          <w:sz w:val="24"/>
        </w:rPr>
        <w:t xml:space="preserve"> </w:t>
      </w:r>
      <w:r w:rsidR="00AB6F10">
        <w:rPr>
          <w:sz w:val="24"/>
        </w:rPr>
        <w:t>February 20</w:t>
      </w:r>
      <w:r w:rsidR="002E7C68">
        <w:rPr>
          <w:sz w:val="24"/>
        </w:rPr>
        <w:t>2</w:t>
      </w:r>
      <w:r w:rsidR="0048608E">
        <w:rPr>
          <w:sz w:val="24"/>
        </w:rPr>
        <w:t>5</w:t>
      </w:r>
      <w:r w:rsidR="00AB6F10">
        <w:rPr>
          <w:sz w:val="24"/>
        </w:rPr>
        <w:t xml:space="preserve"> </w:t>
      </w:r>
      <w:r>
        <w:rPr>
          <w:sz w:val="24"/>
        </w:rPr>
        <w:t xml:space="preserve">commencing at </w:t>
      </w:r>
      <w:r w:rsidR="005D0D18">
        <w:rPr>
          <w:sz w:val="24"/>
        </w:rPr>
        <w:t>1</w:t>
      </w:r>
      <w:r w:rsidR="00614736">
        <w:rPr>
          <w:sz w:val="24"/>
        </w:rPr>
        <w:t>2</w:t>
      </w:r>
      <w:r w:rsidR="00A96E36">
        <w:rPr>
          <w:sz w:val="24"/>
        </w:rPr>
        <w:t>:</w:t>
      </w:r>
      <w:r w:rsidR="00614736">
        <w:rPr>
          <w:sz w:val="24"/>
        </w:rPr>
        <w:t>3</w:t>
      </w:r>
      <w:r w:rsidR="00A96E36">
        <w:rPr>
          <w:sz w:val="24"/>
        </w:rPr>
        <w:t>0</w:t>
      </w:r>
      <w:r>
        <w:rPr>
          <w:sz w:val="24"/>
        </w:rPr>
        <w:t xml:space="preserve"> </w:t>
      </w:r>
      <w:r w:rsidR="00952322">
        <w:rPr>
          <w:sz w:val="24"/>
        </w:rPr>
        <w:t>P</w:t>
      </w:r>
      <w:r>
        <w:rPr>
          <w:sz w:val="24"/>
        </w:rPr>
        <w:t xml:space="preserve">m.  </w:t>
      </w:r>
    </w:p>
    <w:p w14:paraId="170A9A31" w14:textId="77777777" w:rsidR="000E7C00" w:rsidRPr="00FE04A9" w:rsidRDefault="000E7C00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0CC9FB1B" w14:textId="77777777" w:rsidR="005279A9" w:rsidRDefault="005279A9">
      <w:pPr>
        <w:tabs>
          <w:tab w:val="left" w:pos="720"/>
          <w:tab w:val="left" w:pos="6148"/>
        </w:tabs>
        <w:rPr>
          <w:b/>
          <w:sz w:val="24"/>
        </w:rPr>
      </w:pPr>
      <w:r>
        <w:rPr>
          <w:b/>
          <w:sz w:val="24"/>
        </w:rPr>
        <w:t>2.</w:t>
      </w:r>
      <w:r>
        <w:rPr>
          <w:b/>
          <w:sz w:val="24"/>
        </w:rPr>
        <w:tab/>
        <w:t>MOTIONS FOR THE AGM</w:t>
      </w:r>
    </w:p>
    <w:p w14:paraId="3BB30237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5D68D5CA" w14:textId="77777777" w:rsidR="005279A9" w:rsidRDefault="005279A9">
      <w:pPr>
        <w:tabs>
          <w:tab w:val="left" w:pos="720"/>
          <w:tab w:val="left" w:pos="6148"/>
        </w:tabs>
        <w:rPr>
          <w:sz w:val="24"/>
        </w:rPr>
      </w:pPr>
      <w:r>
        <w:rPr>
          <w:sz w:val="24"/>
        </w:rPr>
        <w:t xml:space="preserve">Motions for the AGM (to formulate Branch policy) must be forwarded to the Branch Secretary to arrive no later than </w:t>
      </w:r>
      <w:r w:rsidR="000A3C9B">
        <w:rPr>
          <w:sz w:val="24"/>
        </w:rPr>
        <w:t xml:space="preserve">12 noon </w:t>
      </w:r>
      <w:r>
        <w:rPr>
          <w:sz w:val="24"/>
        </w:rPr>
        <w:t xml:space="preserve">on </w:t>
      </w:r>
      <w:r w:rsidR="002E7C68" w:rsidRPr="000F4C88">
        <w:rPr>
          <w:b/>
          <w:sz w:val="24"/>
        </w:rPr>
        <w:t>2</w:t>
      </w:r>
      <w:r w:rsidR="0048608E">
        <w:rPr>
          <w:b/>
          <w:sz w:val="24"/>
        </w:rPr>
        <w:t>9</w:t>
      </w:r>
      <w:r w:rsidR="00C4560E" w:rsidRPr="000F4C88">
        <w:rPr>
          <w:b/>
          <w:sz w:val="24"/>
          <w:vertAlign w:val="superscript"/>
        </w:rPr>
        <w:t>t</w:t>
      </w:r>
      <w:r w:rsidR="00C4560E" w:rsidRPr="00C4560E">
        <w:rPr>
          <w:b/>
          <w:sz w:val="24"/>
          <w:vertAlign w:val="superscript"/>
        </w:rPr>
        <w:t>h</w:t>
      </w:r>
      <w:r w:rsidR="00C4560E">
        <w:rPr>
          <w:sz w:val="24"/>
        </w:rPr>
        <w:t xml:space="preserve"> </w:t>
      </w:r>
      <w:r w:rsidR="00FE04A9">
        <w:rPr>
          <w:b/>
          <w:bCs/>
          <w:sz w:val="24"/>
        </w:rPr>
        <w:t>January</w:t>
      </w:r>
      <w:r>
        <w:rPr>
          <w:b/>
          <w:sz w:val="24"/>
        </w:rPr>
        <w:t xml:space="preserve"> 20</w:t>
      </w:r>
      <w:r w:rsidR="002E7C68">
        <w:rPr>
          <w:b/>
          <w:sz w:val="24"/>
        </w:rPr>
        <w:t>2</w:t>
      </w:r>
      <w:r w:rsidR="0048608E">
        <w:rPr>
          <w:b/>
          <w:sz w:val="24"/>
        </w:rPr>
        <w:t>5</w:t>
      </w:r>
      <w:r>
        <w:rPr>
          <w:sz w:val="24"/>
        </w:rPr>
        <w:t>.</w:t>
      </w:r>
    </w:p>
    <w:p w14:paraId="19DE901C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0A4B40F7" w14:textId="77777777" w:rsidR="005279A9" w:rsidRDefault="005279A9">
      <w:pPr>
        <w:tabs>
          <w:tab w:val="left" w:pos="720"/>
          <w:tab w:val="left" w:pos="6148"/>
        </w:tabs>
        <w:rPr>
          <w:sz w:val="24"/>
        </w:rPr>
      </w:pPr>
      <w:r>
        <w:rPr>
          <w:sz w:val="24"/>
        </w:rPr>
        <w:t xml:space="preserve">Motions must include the names of the proposer and seconder, signed by both and dated.  </w:t>
      </w:r>
      <w:r>
        <w:rPr>
          <w:b/>
          <w:sz w:val="24"/>
        </w:rPr>
        <w:t xml:space="preserve">Assistance in writing motions can be obtained by contacting the Branch Secretary </w:t>
      </w:r>
      <w:r w:rsidR="001C5021">
        <w:rPr>
          <w:b/>
          <w:sz w:val="24"/>
        </w:rPr>
        <w:t>by e-mail</w:t>
      </w:r>
      <w:r>
        <w:rPr>
          <w:b/>
          <w:sz w:val="24"/>
        </w:rPr>
        <w:t>.</w:t>
      </w:r>
      <w:r>
        <w:rPr>
          <w:sz w:val="24"/>
        </w:rPr>
        <w:t xml:space="preserve">  If you wish to have the motion adopted by the BEC (ie, go in the BEC's name) then they should be forwarded to the Branch Secretary to arrive no later than </w:t>
      </w:r>
      <w:r w:rsidR="0048608E">
        <w:rPr>
          <w:b/>
          <w:sz w:val="24"/>
        </w:rPr>
        <w:t>20</w:t>
      </w:r>
      <w:r w:rsidR="002E7C68" w:rsidRPr="001C5021">
        <w:rPr>
          <w:b/>
          <w:sz w:val="24"/>
          <w:vertAlign w:val="superscript"/>
        </w:rPr>
        <w:t>th</w:t>
      </w:r>
      <w:r w:rsidR="002E7C68">
        <w:rPr>
          <w:b/>
          <w:sz w:val="24"/>
        </w:rPr>
        <w:t xml:space="preserve"> </w:t>
      </w:r>
      <w:r>
        <w:rPr>
          <w:b/>
          <w:sz w:val="24"/>
        </w:rPr>
        <w:t>January 20</w:t>
      </w:r>
      <w:r w:rsidR="002E7C68">
        <w:rPr>
          <w:b/>
          <w:sz w:val="24"/>
        </w:rPr>
        <w:t>2</w:t>
      </w:r>
      <w:r w:rsidR="0048608E">
        <w:rPr>
          <w:b/>
          <w:sz w:val="24"/>
        </w:rPr>
        <w:t>5</w:t>
      </w:r>
      <w:r>
        <w:rPr>
          <w:sz w:val="24"/>
        </w:rPr>
        <w:t xml:space="preserve">.  If the motion is not </w:t>
      </w:r>
      <w:proofErr w:type="gramStart"/>
      <w:r>
        <w:rPr>
          <w:sz w:val="24"/>
        </w:rPr>
        <w:t>adopted</w:t>
      </w:r>
      <w:proofErr w:type="gramEnd"/>
      <w:r>
        <w:rPr>
          <w:sz w:val="24"/>
        </w:rPr>
        <w:t xml:space="preserve"> then it will be up to the individuals to propose and second the motion at the AGM.</w:t>
      </w:r>
    </w:p>
    <w:p w14:paraId="0407FF74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41DFAFB3" w14:textId="77777777" w:rsidR="005279A9" w:rsidRDefault="005279A9">
      <w:pPr>
        <w:tabs>
          <w:tab w:val="left" w:pos="720"/>
          <w:tab w:val="left" w:pos="6148"/>
        </w:tabs>
        <w:rPr>
          <w:b/>
          <w:sz w:val="24"/>
        </w:rPr>
      </w:pPr>
      <w:r>
        <w:rPr>
          <w:b/>
          <w:sz w:val="24"/>
        </w:rPr>
        <w:t>3.</w:t>
      </w:r>
      <w:r>
        <w:rPr>
          <w:b/>
          <w:sz w:val="24"/>
        </w:rPr>
        <w:tab/>
        <w:t>BRANCH NOMINATIONS</w:t>
      </w:r>
    </w:p>
    <w:p w14:paraId="3D644676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4AEFEDF0" w14:textId="77777777" w:rsidR="005279A9" w:rsidRDefault="005279A9">
      <w:pPr>
        <w:tabs>
          <w:tab w:val="left" w:pos="720"/>
          <w:tab w:val="left" w:pos="6148"/>
        </w:tabs>
        <w:rPr>
          <w:sz w:val="24"/>
        </w:rPr>
      </w:pPr>
      <w:r>
        <w:rPr>
          <w:sz w:val="24"/>
        </w:rPr>
        <w:t>Nominations are required under Rules 6 and 15 of the Branch Constitution for the following posts:</w:t>
      </w:r>
    </w:p>
    <w:p w14:paraId="7187FE8E" w14:textId="77777777" w:rsidR="005279A9" w:rsidRDefault="005279A9">
      <w:pPr>
        <w:tabs>
          <w:tab w:val="left" w:pos="720"/>
          <w:tab w:val="left" w:pos="6148"/>
        </w:tabs>
        <w:rPr>
          <w:sz w:val="24"/>
        </w:rPr>
      </w:pPr>
    </w:p>
    <w:p w14:paraId="093D7CC8" w14:textId="77777777" w:rsidR="005279A9" w:rsidRDefault="005279A9">
      <w:pPr>
        <w:numPr>
          <w:ilvl w:val="0"/>
          <w:numId w:val="3"/>
        </w:numPr>
        <w:tabs>
          <w:tab w:val="left" w:pos="6148"/>
        </w:tabs>
        <w:rPr>
          <w:sz w:val="24"/>
        </w:rPr>
      </w:pPr>
      <w:r>
        <w:rPr>
          <w:sz w:val="24"/>
        </w:rPr>
        <w:t xml:space="preserve">Chair </w:t>
      </w:r>
    </w:p>
    <w:p w14:paraId="16E8CD6A" w14:textId="77777777" w:rsidR="005279A9" w:rsidRDefault="001C5021">
      <w:pPr>
        <w:tabs>
          <w:tab w:val="left" w:pos="1440"/>
          <w:tab w:val="left" w:pos="6148"/>
        </w:tabs>
        <w:ind w:left="720"/>
        <w:rPr>
          <w:sz w:val="24"/>
        </w:rPr>
      </w:pPr>
      <w:r>
        <w:rPr>
          <w:sz w:val="24"/>
        </w:rPr>
        <w:t>b</w:t>
      </w:r>
      <w:r w:rsidR="005279A9">
        <w:rPr>
          <w:sz w:val="24"/>
        </w:rPr>
        <w:t>.</w:t>
      </w:r>
      <w:r w:rsidR="005279A9">
        <w:rPr>
          <w:sz w:val="24"/>
        </w:rPr>
        <w:tab/>
        <w:t>Vice Chair</w:t>
      </w:r>
    </w:p>
    <w:p w14:paraId="7C1D1D4B" w14:textId="77777777" w:rsidR="005279A9" w:rsidRDefault="001C5021">
      <w:pPr>
        <w:tabs>
          <w:tab w:val="left" w:pos="1440"/>
          <w:tab w:val="left" w:pos="6148"/>
        </w:tabs>
        <w:ind w:left="720"/>
        <w:rPr>
          <w:sz w:val="24"/>
        </w:rPr>
      </w:pPr>
      <w:r>
        <w:rPr>
          <w:sz w:val="24"/>
        </w:rPr>
        <w:t>c</w:t>
      </w:r>
      <w:r w:rsidR="005279A9">
        <w:rPr>
          <w:sz w:val="24"/>
        </w:rPr>
        <w:t>.</w:t>
      </w:r>
      <w:r w:rsidR="005279A9">
        <w:rPr>
          <w:sz w:val="24"/>
        </w:rPr>
        <w:tab/>
        <w:t>Branch Secretary</w:t>
      </w:r>
    </w:p>
    <w:p w14:paraId="03F9B285" w14:textId="77777777" w:rsidR="005279A9" w:rsidRDefault="001C5021">
      <w:pPr>
        <w:tabs>
          <w:tab w:val="left" w:pos="1440"/>
          <w:tab w:val="left" w:pos="6148"/>
        </w:tabs>
        <w:ind w:left="720"/>
        <w:rPr>
          <w:sz w:val="24"/>
        </w:rPr>
      </w:pPr>
      <w:r>
        <w:rPr>
          <w:sz w:val="24"/>
        </w:rPr>
        <w:t>d</w:t>
      </w:r>
      <w:r w:rsidR="0010206C">
        <w:rPr>
          <w:sz w:val="24"/>
        </w:rPr>
        <w:t>.</w:t>
      </w:r>
      <w:r w:rsidR="0010206C">
        <w:rPr>
          <w:sz w:val="24"/>
        </w:rPr>
        <w:tab/>
        <w:t>Deputy Secretar</w:t>
      </w:r>
      <w:r w:rsidR="0060691C">
        <w:rPr>
          <w:sz w:val="24"/>
        </w:rPr>
        <w:t>y</w:t>
      </w:r>
      <w:r w:rsidR="005279A9">
        <w:rPr>
          <w:sz w:val="24"/>
        </w:rPr>
        <w:t xml:space="preserve"> </w:t>
      </w:r>
    </w:p>
    <w:p w14:paraId="1D425DED" w14:textId="77777777" w:rsidR="005279A9" w:rsidRDefault="001C5021">
      <w:pPr>
        <w:tabs>
          <w:tab w:val="left" w:pos="1440"/>
          <w:tab w:val="left" w:pos="6148"/>
        </w:tabs>
        <w:ind w:left="720"/>
        <w:rPr>
          <w:sz w:val="24"/>
        </w:rPr>
      </w:pPr>
      <w:r>
        <w:rPr>
          <w:sz w:val="24"/>
        </w:rPr>
        <w:t>e</w:t>
      </w:r>
      <w:r w:rsidR="005279A9">
        <w:rPr>
          <w:sz w:val="24"/>
        </w:rPr>
        <w:t>.</w:t>
      </w:r>
      <w:r w:rsidR="005279A9">
        <w:rPr>
          <w:sz w:val="24"/>
        </w:rPr>
        <w:tab/>
      </w:r>
      <w:r w:rsidR="00400426">
        <w:rPr>
          <w:sz w:val="24"/>
        </w:rPr>
        <w:t>T</w:t>
      </w:r>
      <w:r>
        <w:rPr>
          <w:sz w:val="24"/>
        </w:rPr>
        <w:t>wo</w:t>
      </w:r>
      <w:r w:rsidR="005279A9">
        <w:rPr>
          <w:sz w:val="24"/>
        </w:rPr>
        <w:t xml:space="preserve"> Assistant Secretaries </w:t>
      </w:r>
    </w:p>
    <w:p w14:paraId="161A1D20" w14:textId="77777777" w:rsidR="005279A9" w:rsidRDefault="001C5021">
      <w:pPr>
        <w:tabs>
          <w:tab w:val="left" w:pos="1440"/>
          <w:tab w:val="left" w:pos="6148"/>
        </w:tabs>
        <w:ind w:left="720"/>
        <w:rPr>
          <w:sz w:val="24"/>
        </w:rPr>
      </w:pPr>
      <w:r>
        <w:rPr>
          <w:sz w:val="24"/>
        </w:rPr>
        <w:t>f</w:t>
      </w:r>
      <w:r w:rsidR="005279A9">
        <w:rPr>
          <w:sz w:val="24"/>
        </w:rPr>
        <w:t>.</w:t>
      </w:r>
      <w:r w:rsidR="005279A9">
        <w:rPr>
          <w:sz w:val="24"/>
        </w:rPr>
        <w:tab/>
        <w:t xml:space="preserve">Treasurer </w:t>
      </w:r>
    </w:p>
    <w:p w14:paraId="02DC07CE" w14:textId="77777777" w:rsidR="005279A9" w:rsidRDefault="001C5021" w:rsidP="001C5021">
      <w:pPr>
        <w:rPr>
          <w:sz w:val="24"/>
        </w:rPr>
      </w:pPr>
      <w:r>
        <w:rPr>
          <w:sz w:val="24"/>
        </w:rPr>
        <w:t xml:space="preserve">          </w:t>
      </w:r>
      <w:r w:rsidR="00A87BF9">
        <w:rPr>
          <w:sz w:val="24"/>
        </w:rPr>
        <w:t xml:space="preserve"> </w:t>
      </w:r>
      <w:r>
        <w:rPr>
          <w:sz w:val="24"/>
        </w:rPr>
        <w:t xml:space="preserve">g. </w:t>
      </w:r>
      <w:r w:rsidR="00AA2635">
        <w:rPr>
          <w:sz w:val="24"/>
        </w:rPr>
        <w:t xml:space="preserve">     </w:t>
      </w:r>
      <w:r w:rsidR="00860E65">
        <w:rPr>
          <w:sz w:val="24"/>
        </w:rPr>
        <w:t xml:space="preserve"> </w:t>
      </w:r>
      <w:r w:rsidR="00A87BF9">
        <w:rPr>
          <w:sz w:val="24"/>
        </w:rPr>
        <w:t xml:space="preserve"> </w:t>
      </w:r>
      <w:r w:rsidR="00860E65">
        <w:rPr>
          <w:sz w:val="24"/>
        </w:rPr>
        <w:t>Deputy Treasurer</w:t>
      </w:r>
    </w:p>
    <w:p w14:paraId="4E241FA2" w14:textId="77777777" w:rsidR="005279A9" w:rsidRDefault="001C5021" w:rsidP="005D3809">
      <w:pPr>
        <w:ind w:left="720"/>
        <w:rPr>
          <w:sz w:val="24"/>
        </w:rPr>
      </w:pPr>
      <w:r>
        <w:rPr>
          <w:sz w:val="24"/>
        </w:rPr>
        <w:t>h</w:t>
      </w:r>
      <w:r w:rsidR="005D3809">
        <w:rPr>
          <w:sz w:val="24"/>
        </w:rPr>
        <w:tab/>
      </w:r>
      <w:r w:rsidR="00860E65">
        <w:rPr>
          <w:sz w:val="24"/>
        </w:rPr>
        <w:t>Organiser</w:t>
      </w:r>
    </w:p>
    <w:p w14:paraId="5ADE73BA" w14:textId="77777777" w:rsidR="00B96D68" w:rsidRDefault="001C5021" w:rsidP="005D3809">
      <w:pPr>
        <w:ind w:left="720"/>
        <w:rPr>
          <w:sz w:val="24"/>
        </w:rPr>
      </w:pPr>
      <w:proofErr w:type="spellStart"/>
      <w:r>
        <w:rPr>
          <w:sz w:val="24"/>
        </w:rPr>
        <w:t>i</w:t>
      </w:r>
      <w:proofErr w:type="spellEnd"/>
      <w:r w:rsidR="005D3809">
        <w:rPr>
          <w:sz w:val="24"/>
        </w:rPr>
        <w:tab/>
      </w:r>
      <w:r w:rsidR="00400426">
        <w:rPr>
          <w:sz w:val="24"/>
        </w:rPr>
        <w:t>Four</w:t>
      </w:r>
      <w:r w:rsidR="00860E65">
        <w:rPr>
          <w:sz w:val="24"/>
        </w:rPr>
        <w:t xml:space="preserve"> Deputy Organisers</w:t>
      </w:r>
    </w:p>
    <w:p w14:paraId="230A8A4D" w14:textId="77777777" w:rsidR="005279A9" w:rsidRDefault="001C5021">
      <w:pPr>
        <w:tabs>
          <w:tab w:val="left" w:pos="1440"/>
          <w:tab w:val="left" w:pos="6148"/>
        </w:tabs>
        <w:ind w:left="720"/>
        <w:rPr>
          <w:sz w:val="24"/>
        </w:rPr>
      </w:pPr>
      <w:r>
        <w:rPr>
          <w:sz w:val="24"/>
        </w:rPr>
        <w:t>j</w:t>
      </w:r>
      <w:r w:rsidR="005279A9">
        <w:rPr>
          <w:sz w:val="24"/>
        </w:rPr>
        <w:t>.</w:t>
      </w:r>
      <w:r w:rsidR="005279A9">
        <w:rPr>
          <w:sz w:val="24"/>
        </w:rPr>
        <w:tab/>
      </w:r>
      <w:r w:rsidR="00860E65">
        <w:rPr>
          <w:sz w:val="24"/>
        </w:rPr>
        <w:t>Communications Officer</w:t>
      </w:r>
    </w:p>
    <w:p w14:paraId="66687CBE" w14:textId="77777777" w:rsidR="00BC0349" w:rsidRDefault="001C5021">
      <w:pPr>
        <w:tabs>
          <w:tab w:val="left" w:pos="1440"/>
          <w:tab w:val="left" w:pos="6148"/>
        </w:tabs>
        <w:ind w:left="720"/>
        <w:rPr>
          <w:sz w:val="24"/>
        </w:rPr>
      </w:pPr>
      <w:r>
        <w:rPr>
          <w:sz w:val="24"/>
        </w:rPr>
        <w:t>k</w:t>
      </w:r>
      <w:r w:rsidR="00BC0349">
        <w:rPr>
          <w:sz w:val="24"/>
        </w:rPr>
        <w:t>.</w:t>
      </w:r>
      <w:r w:rsidR="00BC0349">
        <w:rPr>
          <w:sz w:val="24"/>
        </w:rPr>
        <w:tab/>
      </w:r>
      <w:r w:rsidR="00860E65">
        <w:rPr>
          <w:sz w:val="24"/>
        </w:rPr>
        <w:t>Equal Opportunities Officer</w:t>
      </w:r>
    </w:p>
    <w:p w14:paraId="51867DE2" w14:textId="77777777" w:rsidR="005D3809" w:rsidRDefault="001C5021">
      <w:pPr>
        <w:tabs>
          <w:tab w:val="left" w:pos="1440"/>
          <w:tab w:val="left" w:pos="6148"/>
        </w:tabs>
        <w:ind w:left="720"/>
        <w:rPr>
          <w:sz w:val="24"/>
        </w:rPr>
      </w:pPr>
      <w:r>
        <w:rPr>
          <w:sz w:val="24"/>
        </w:rPr>
        <w:t>L</w:t>
      </w:r>
      <w:r w:rsidR="005D3809">
        <w:rPr>
          <w:sz w:val="24"/>
        </w:rPr>
        <w:t>.</w:t>
      </w:r>
      <w:r w:rsidR="005D3809">
        <w:rPr>
          <w:sz w:val="24"/>
        </w:rPr>
        <w:tab/>
      </w:r>
      <w:r w:rsidR="00860E65">
        <w:rPr>
          <w:sz w:val="24"/>
        </w:rPr>
        <w:t>Young Members Officer</w:t>
      </w:r>
    </w:p>
    <w:p w14:paraId="2F98206B" w14:textId="77777777" w:rsidR="005279A9" w:rsidRDefault="001C5021">
      <w:pPr>
        <w:tabs>
          <w:tab w:val="left" w:pos="1440"/>
          <w:tab w:val="left" w:pos="6148"/>
        </w:tabs>
        <w:ind w:left="720"/>
        <w:rPr>
          <w:sz w:val="24"/>
        </w:rPr>
      </w:pPr>
      <w:r>
        <w:rPr>
          <w:sz w:val="24"/>
        </w:rPr>
        <w:t>m</w:t>
      </w:r>
      <w:r w:rsidR="005279A9">
        <w:rPr>
          <w:sz w:val="24"/>
        </w:rPr>
        <w:t>.</w:t>
      </w:r>
      <w:r w:rsidR="005279A9">
        <w:rPr>
          <w:sz w:val="24"/>
        </w:rPr>
        <w:tab/>
        <w:t>Two Auditors (not members of the BEC)</w:t>
      </w:r>
    </w:p>
    <w:p w14:paraId="7A207020" w14:textId="77777777" w:rsidR="005279A9" w:rsidRDefault="001C5021">
      <w:pPr>
        <w:tabs>
          <w:tab w:val="left" w:pos="1440"/>
          <w:tab w:val="left" w:pos="6840"/>
        </w:tabs>
        <w:ind w:left="720"/>
        <w:rPr>
          <w:sz w:val="24"/>
        </w:rPr>
      </w:pPr>
      <w:r>
        <w:rPr>
          <w:sz w:val="24"/>
        </w:rPr>
        <w:t>n</w:t>
      </w:r>
      <w:r w:rsidR="005279A9">
        <w:rPr>
          <w:sz w:val="24"/>
        </w:rPr>
        <w:t>.</w:t>
      </w:r>
      <w:r w:rsidR="005279A9">
        <w:rPr>
          <w:sz w:val="24"/>
        </w:rPr>
        <w:tab/>
        <w:t>F</w:t>
      </w:r>
      <w:r w:rsidR="00533585">
        <w:rPr>
          <w:sz w:val="24"/>
        </w:rPr>
        <w:t>our</w:t>
      </w:r>
      <w:r w:rsidR="005279A9">
        <w:rPr>
          <w:sz w:val="24"/>
        </w:rPr>
        <w:t xml:space="preserve"> Delegates to the DWP Group Conference</w:t>
      </w:r>
      <w:r w:rsidR="005279A9">
        <w:rPr>
          <w:sz w:val="24"/>
        </w:rPr>
        <w:tab/>
        <w:t xml:space="preserve">) can be the same </w:t>
      </w:r>
    </w:p>
    <w:p w14:paraId="497A71DD" w14:textId="77777777" w:rsidR="005279A9" w:rsidRDefault="001C5021">
      <w:pPr>
        <w:tabs>
          <w:tab w:val="left" w:pos="1440"/>
          <w:tab w:val="left" w:pos="6840"/>
        </w:tabs>
        <w:ind w:left="720"/>
        <w:rPr>
          <w:sz w:val="24"/>
        </w:rPr>
      </w:pPr>
      <w:r>
        <w:rPr>
          <w:sz w:val="24"/>
        </w:rPr>
        <w:t>o</w:t>
      </w:r>
      <w:r w:rsidR="005279A9">
        <w:rPr>
          <w:sz w:val="24"/>
        </w:rPr>
        <w:t>.</w:t>
      </w:r>
      <w:r w:rsidR="005279A9">
        <w:rPr>
          <w:sz w:val="24"/>
        </w:rPr>
        <w:tab/>
        <w:t>F</w:t>
      </w:r>
      <w:r w:rsidR="00533585">
        <w:rPr>
          <w:sz w:val="24"/>
        </w:rPr>
        <w:t>our</w:t>
      </w:r>
      <w:r w:rsidR="005279A9">
        <w:rPr>
          <w:sz w:val="24"/>
        </w:rPr>
        <w:t xml:space="preserve"> Delegates to National Conference</w:t>
      </w:r>
      <w:r w:rsidR="005279A9">
        <w:rPr>
          <w:sz w:val="24"/>
        </w:rPr>
        <w:tab/>
        <w:t>) person(s)</w:t>
      </w:r>
    </w:p>
    <w:p w14:paraId="796EF709" w14:textId="77777777" w:rsidR="005279A9" w:rsidRDefault="001C5021">
      <w:pPr>
        <w:tabs>
          <w:tab w:val="left" w:pos="1440"/>
          <w:tab w:val="left" w:pos="6840"/>
        </w:tabs>
        <w:ind w:left="720"/>
        <w:rPr>
          <w:sz w:val="24"/>
        </w:rPr>
      </w:pPr>
      <w:r>
        <w:rPr>
          <w:sz w:val="24"/>
        </w:rPr>
        <w:t>p</w:t>
      </w:r>
      <w:r w:rsidR="005279A9">
        <w:rPr>
          <w:sz w:val="24"/>
        </w:rPr>
        <w:t>.</w:t>
      </w:r>
      <w:r w:rsidR="005279A9">
        <w:rPr>
          <w:sz w:val="24"/>
        </w:rPr>
        <w:tab/>
      </w:r>
      <w:r w:rsidR="00AA2635">
        <w:rPr>
          <w:sz w:val="24"/>
        </w:rPr>
        <w:t>Six</w:t>
      </w:r>
      <w:r w:rsidR="005279A9">
        <w:rPr>
          <w:sz w:val="24"/>
        </w:rPr>
        <w:t xml:space="preserve"> Delegates to the Branch Women's Committee</w:t>
      </w:r>
    </w:p>
    <w:p w14:paraId="3108069D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1BF26FB5" w14:textId="77777777" w:rsidR="00400426" w:rsidRDefault="00400426">
      <w:pPr>
        <w:tabs>
          <w:tab w:val="left" w:pos="720"/>
          <w:tab w:val="left" w:pos="6148"/>
        </w:tabs>
        <w:rPr>
          <w:sz w:val="24"/>
        </w:rPr>
      </w:pPr>
      <w:r>
        <w:rPr>
          <w:sz w:val="24"/>
        </w:rPr>
        <w:t xml:space="preserve">Please see the Branch Constitution Rule 15 b) to 15 </w:t>
      </w:r>
      <w:r w:rsidR="00D3731F">
        <w:rPr>
          <w:sz w:val="24"/>
        </w:rPr>
        <w:t>d</w:t>
      </w:r>
      <w:r>
        <w:rPr>
          <w:sz w:val="24"/>
        </w:rPr>
        <w:t>)</w:t>
      </w:r>
      <w:r w:rsidR="00D3731F">
        <w:rPr>
          <w:sz w:val="24"/>
        </w:rPr>
        <w:t xml:space="preserve"> for voting reservations for several of the posts above.</w:t>
      </w:r>
    </w:p>
    <w:p w14:paraId="3EB42ED9" w14:textId="77777777" w:rsidR="00673F99" w:rsidRDefault="00673F99">
      <w:pPr>
        <w:tabs>
          <w:tab w:val="left" w:pos="720"/>
          <w:tab w:val="left" w:pos="6148"/>
        </w:tabs>
        <w:rPr>
          <w:sz w:val="24"/>
        </w:rPr>
      </w:pPr>
    </w:p>
    <w:p w14:paraId="2176083C" w14:textId="77777777" w:rsidR="00673F99" w:rsidRPr="001E4453" w:rsidRDefault="00673F99">
      <w:pPr>
        <w:tabs>
          <w:tab w:val="left" w:pos="720"/>
          <w:tab w:val="left" w:pos="6148"/>
        </w:tabs>
        <w:rPr>
          <w:color w:val="000000"/>
          <w:sz w:val="24"/>
        </w:rPr>
      </w:pPr>
      <w:r w:rsidRPr="001E4453">
        <w:rPr>
          <w:color w:val="000000"/>
          <w:sz w:val="24"/>
        </w:rPr>
        <w:t xml:space="preserve">If there are more than </w:t>
      </w:r>
      <w:r w:rsidR="001C5021">
        <w:rPr>
          <w:color w:val="000000"/>
          <w:sz w:val="24"/>
        </w:rPr>
        <w:t>three</w:t>
      </w:r>
      <w:r w:rsidRPr="001E4453">
        <w:rPr>
          <w:color w:val="000000"/>
          <w:sz w:val="24"/>
        </w:rPr>
        <w:t xml:space="preserve"> candidates for the Deputy/ Assistant Secretary posts there shall be an election for all </w:t>
      </w:r>
      <w:r w:rsidR="006365A9">
        <w:rPr>
          <w:color w:val="000000"/>
          <w:sz w:val="24"/>
        </w:rPr>
        <w:t>3</w:t>
      </w:r>
      <w:r w:rsidRPr="001E4453">
        <w:rPr>
          <w:color w:val="000000"/>
          <w:sz w:val="24"/>
        </w:rPr>
        <w:t xml:space="preserve"> posts and the highest vote will be elected as Deputy Secretary, please see t</w:t>
      </w:r>
      <w:r w:rsidR="00BA7629" w:rsidRPr="001E4453">
        <w:rPr>
          <w:color w:val="000000"/>
          <w:sz w:val="24"/>
        </w:rPr>
        <w:t>he relevant extract from 15 d)</w:t>
      </w:r>
      <w:r w:rsidRPr="001E4453">
        <w:rPr>
          <w:color w:val="000000"/>
          <w:sz w:val="24"/>
        </w:rPr>
        <w:t xml:space="preserve"> below:</w:t>
      </w:r>
    </w:p>
    <w:p w14:paraId="4826B1A0" w14:textId="77777777" w:rsidR="00673F99" w:rsidRPr="001E4453" w:rsidRDefault="00673F99">
      <w:pPr>
        <w:tabs>
          <w:tab w:val="left" w:pos="720"/>
          <w:tab w:val="left" w:pos="6148"/>
        </w:tabs>
        <w:rPr>
          <w:color w:val="000000"/>
          <w:sz w:val="16"/>
          <w:szCs w:val="16"/>
        </w:rPr>
      </w:pPr>
    </w:p>
    <w:p w14:paraId="0F791A13" w14:textId="77777777" w:rsidR="00673F99" w:rsidRPr="001E4453" w:rsidRDefault="00673F99" w:rsidP="00673F99">
      <w:pPr>
        <w:suppressAutoHyphens w:val="0"/>
        <w:spacing w:before="100" w:beforeAutospacing="1" w:after="100" w:afterAutospacing="1"/>
        <w:rPr>
          <w:rFonts w:eastAsia="Arial Unicode MS" w:cs="Arial"/>
          <w:color w:val="000000"/>
          <w:sz w:val="24"/>
        </w:rPr>
      </w:pPr>
      <w:r w:rsidRPr="001E4453">
        <w:rPr>
          <w:rFonts w:eastAsia="Arial Unicode MS" w:cs="Arial"/>
          <w:i/>
          <w:color w:val="000000"/>
          <w:sz w:val="24"/>
        </w:rPr>
        <w:t xml:space="preserve">15 (d) There shall be an election for BRANCH DEPUTY SECRETARY and </w:t>
      </w:r>
      <w:r w:rsidR="001C5021">
        <w:rPr>
          <w:rFonts w:eastAsia="Arial Unicode MS" w:cs="Arial"/>
          <w:i/>
          <w:color w:val="000000"/>
          <w:sz w:val="24"/>
        </w:rPr>
        <w:t>2</w:t>
      </w:r>
      <w:r w:rsidRPr="001E4453">
        <w:rPr>
          <w:rFonts w:eastAsia="Arial Unicode MS" w:cs="Arial"/>
          <w:i/>
          <w:color w:val="000000"/>
          <w:sz w:val="24"/>
        </w:rPr>
        <w:t xml:space="preserve"> ASSISTANT SECRETARIES by secret individual ballot of the members in the Branch. The candidate securing the highest number of votes shall be elected DEPUTY SECRETARY and the t</w:t>
      </w:r>
      <w:r w:rsidR="00796B86">
        <w:rPr>
          <w:rFonts w:eastAsia="Arial Unicode MS" w:cs="Arial"/>
          <w:i/>
          <w:color w:val="000000"/>
          <w:sz w:val="24"/>
        </w:rPr>
        <w:t>wo</w:t>
      </w:r>
      <w:r w:rsidRPr="001E4453">
        <w:rPr>
          <w:rFonts w:eastAsia="Arial Unicode MS" w:cs="Arial"/>
          <w:i/>
          <w:color w:val="000000"/>
          <w:sz w:val="24"/>
        </w:rPr>
        <w:t xml:space="preserve"> candidates securing the next highest number of votes shall be elected ASSISTANT SECRETARIES.</w:t>
      </w:r>
      <w:r w:rsidRPr="001E4453">
        <w:rPr>
          <w:rFonts w:eastAsia="Arial Unicode MS" w:cs="Arial"/>
          <w:color w:val="000000"/>
          <w:sz w:val="24"/>
        </w:rPr>
        <w:t xml:space="preserve"> </w:t>
      </w:r>
    </w:p>
    <w:p w14:paraId="33EA014D" w14:textId="77777777" w:rsidR="005279A9" w:rsidRDefault="005279A9">
      <w:pPr>
        <w:tabs>
          <w:tab w:val="left" w:pos="720"/>
          <w:tab w:val="left" w:pos="6148"/>
        </w:tabs>
        <w:rPr>
          <w:sz w:val="24"/>
        </w:rPr>
      </w:pPr>
      <w:r>
        <w:rPr>
          <w:sz w:val="24"/>
        </w:rPr>
        <w:t xml:space="preserve">Members nominated under a. to </w:t>
      </w:r>
      <w:r w:rsidR="0002132F">
        <w:rPr>
          <w:sz w:val="24"/>
        </w:rPr>
        <w:t>m</w:t>
      </w:r>
      <w:r>
        <w:rPr>
          <w:sz w:val="24"/>
        </w:rPr>
        <w:t>. may also be nominated for</w:t>
      </w:r>
      <w:r w:rsidR="002F3A45">
        <w:rPr>
          <w:sz w:val="24"/>
        </w:rPr>
        <w:t xml:space="preserve"> </w:t>
      </w:r>
      <w:r w:rsidR="00EF6ADA">
        <w:rPr>
          <w:sz w:val="24"/>
        </w:rPr>
        <w:t>n</w:t>
      </w:r>
      <w:r>
        <w:rPr>
          <w:sz w:val="24"/>
        </w:rPr>
        <w:t xml:space="preserve">. to </w:t>
      </w:r>
      <w:r w:rsidR="00EF6ADA">
        <w:rPr>
          <w:sz w:val="24"/>
        </w:rPr>
        <w:t>p</w:t>
      </w:r>
      <w:r>
        <w:rPr>
          <w:sz w:val="24"/>
        </w:rPr>
        <w:t xml:space="preserve">.  A form is </w:t>
      </w:r>
      <w:proofErr w:type="gramStart"/>
      <w:r>
        <w:rPr>
          <w:sz w:val="24"/>
        </w:rPr>
        <w:t>attached</w:t>
      </w:r>
      <w:proofErr w:type="gramEnd"/>
      <w:r>
        <w:rPr>
          <w:sz w:val="24"/>
        </w:rPr>
        <w:t xml:space="preserve"> and the nominations </w:t>
      </w:r>
      <w:r>
        <w:rPr>
          <w:b/>
          <w:sz w:val="24"/>
        </w:rPr>
        <w:t>must</w:t>
      </w:r>
      <w:r>
        <w:rPr>
          <w:sz w:val="24"/>
        </w:rPr>
        <w:t xml:space="preserve"> be signed by 2 fully paid up members of the Branch. (Please see Rule 15 of the Branch Constitution for limitations and arrangements for the posts.)</w:t>
      </w:r>
    </w:p>
    <w:p w14:paraId="3340BBDE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557405C5" w14:textId="77777777" w:rsidR="005279A9" w:rsidRDefault="005279A9">
      <w:pPr>
        <w:tabs>
          <w:tab w:val="left" w:pos="720"/>
          <w:tab w:val="left" w:pos="6148"/>
        </w:tabs>
        <w:rPr>
          <w:sz w:val="24"/>
        </w:rPr>
      </w:pPr>
      <w:r>
        <w:rPr>
          <w:sz w:val="24"/>
        </w:rPr>
        <w:t>In the event of more nominations for the Branch officer post(s) than the number of posts there will be an election held by ballot as described in Rules 7 and 15 of the Branch Constitution.  If elections are needed for other posts a ballot will be held at the AGM.</w:t>
      </w:r>
    </w:p>
    <w:p w14:paraId="5F0E3367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3ED6D248" w14:textId="77777777" w:rsidR="005279A9" w:rsidRDefault="005279A9">
      <w:pPr>
        <w:tabs>
          <w:tab w:val="left" w:pos="720"/>
          <w:tab w:val="left" w:pos="6148"/>
        </w:tabs>
        <w:rPr>
          <w:sz w:val="24"/>
        </w:rPr>
      </w:pPr>
      <w:r>
        <w:rPr>
          <w:sz w:val="24"/>
        </w:rPr>
        <w:t xml:space="preserve">Nominations must reach the Branch Secretary, </w:t>
      </w:r>
      <w:r w:rsidR="00614736">
        <w:rPr>
          <w:sz w:val="24"/>
        </w:rPr>
        <w:t>via e-mail</w:t>
      </w:r>
      <w:r>
        <w:rPr>
          <w:sz w:val="24"/>
        </w:rPr>
        <w:t xml:space="preserve"> </w:t>
      </w:r>
      <w:r w:rsidR="00614736">
        <w:rPr>
          <w:sz w:val="24"/>
        </w:rPr>
        <w:t>by</w:t>
      </w:r>
      <w:r>
        <w:rPr>
          <w:sz w:val="24"/>
        </w:rPr>
        <w:t xml:space="preserve"> </w:t>
      </w:r>
      <w:r w:rsidR="008B3289">
        <w:rPr>
          <w:sz w:val="24"/>
        </w:rPr>
        <w:t>12 noon</w:t>
      </w:r>
      <w:r>
        <w:rPr>
          <w:sz w:val="24"/>
        </w:rPr>
        <w:t xml:space="preserve"> on</w:t>
      </w:r>
      <w:r w:rsidR="008B3289">
        <w:rPr>
          <w:sz w:val="24"/>
        </w:rPr>
        <w:t xml:space="preserve"> </w:t>
      </w:r>
      <w:r w:rsidR="008B3289" w:rsidRPr="008B3289">
        <w:rPr>
          <w:b/>
          <w:bCs/>
          <w:sz w:val="24"/>
        </w:rPr>
        <w:t>Wednesday</w:t>
      </w:r>
      <w:r>
        <w:rPr>
          <w:sz w:val="24"/>
        </w:rPr>
        <w:t xml:space="preserve"> </w:t>
      </w:r>
      <w:r w:rsidR="002E7C68" w:rsidRPr="000F4C88">
        <w:rPr>
          <w:b/>
          <w:sz w:val="24"/>
        </w:rPr>
        <w:t>2</w:t>
      </w:r>
      <w:r w:rsidR="0048608E">
        <w:rPr>
          <w:b/>
          <w:sz w:val="24"/>
        </w:rPr>
        <w:t>9</w:t>
      </w:r>
      <w:r w:rsidR="00CF4F59" w:rsidRPr="000F4C88">
        <w:rPr>
          <w:b/>
          <w:sz w:val="24"/>
          <w:vertAlign w:val="superscript"/>
        </w:rPr>
        <w:t>t</w:t>
      </w:r>
      <w:r w:rsidR="00CF4F59" w:rsidRPr="000C4FB2">
        <w:rPr>
          <w:b/>
          <w:sz w:val="24"/>
          <w:vertAlign w:val="superscript"/>
        </w:rPr>
        <w:t>h</w:t>
      </w:r>
      <w:r w:rsidR="00CF4F59">
        <w:rPr>
          <w:sz w:val="24"/>
        </w:rPr>
        <w:t xml:space="preserve"> </w:t>
      </w:r>
      <w:r w:rsidR="00FE04A9">
        <w:rPr>
          <w:b/>
          <w:bCs/>
          <w:sz w:val="24"/>
        </w:rPr>
        <w:t>January</w:t>
      </w:r>
      <w:r>
        <w:rPr>
          <w:b/>
          <w:sz w:val="24"/>
        </w:rPr>
        <w:t xml:space="preserve"> 20</w:t>
      </w:r>
      <w:r w:rsidR="001C5021">
        <w:rPr>
          <w:b/>
          <w:sz w:val="24"/>
        </w:rPr>
        <w:t>2</w:t>
      </w:r>
      <w:r w:rsidR="0048608E">
        <w:rPr>
          <w:b/>
          <w:sz w:val="24"/>
        </w:rPr>
        <w:t>5</w:t>
      </w:r>
      <w:r>
        <w:rPr>
          <w:b/>
          <w:sz w:val="24"/>
        </w:rPr>
        <w:t>.</w:t>
      </w:r>
    </w:p>
    <w:p w14:paraId="524DE228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10E9F5BF" w14:textId="77777777" w:rsidR="005279A9" w:rsidRDefault="005279A9">
      <w:pPr>
        <w:tabs>
          <w:tab w:val="left" w:pos="720"/>
          <w:tab w:val="left" w:pos="6148"/>
        </w:tabs>
        <w:rPr>
          <w:b/>
          <w:sz w:val="24"/>
        </w:rPr>
      </w:pPr>
      <w:r>
        <w:rPr>
          <w:b/>
          <w:sz w:val="24"/>
        </w:rPr>
        <w:t>4.  NOMINATIONS</w:t>
      </w:r>
    </w:p>
    <w:p w14:paraId="7A85525C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67B5998B" w14:textId="77777777" w:rsidR="005279A9" w:rsidRDefault="005279A9">
      <w:pPr>
        <w:pStyle w:val="BodyText2"/>
      </w:pPr>
      <w:r>
        <w:t xml:space="preserve">Nominations for posts within the higher tiers of PCS elected at PCS Conferences </w:t>
      </w:r>
      <w:r w:rsidR="00AA40B4">
        <w:t xml:space="preserve">will/ </w:t>
      </w:r>
      <w:r>
        <w:t>may be taken at the AGM.  Nominations for the DWP Group and National Executive Committee Elections will also be taken at the meeting.</w:t>
      </w:r>
      <w:r w:rsidR="00BF372E" w:rsidRPr="00BF372E">
        <w:t xml:space="preserve"> </w:t>
      </w:r>
      <w:r w:rsidR="00BF372E">
        <w:t xml:space="preserve">Nominations must reach the Branch Secretary, </w:t>
      </w:r>
      <w:r w:rsidR="00614736">
        <w:t>via e-mail</w:t>
      </w:r>
      <w:r w:rsidR="00BF372E">
        <w:t xml:space="preserve"> by </w:t>
      </w:r>
      <w:r w:rsidR="000A3C9B">
        <w:t>12 noon</w:t>
      </w:r>
      <w:r w:rsidR="00BF372E">
        <w:t xml:space="preserve"> on</w:t>
      </w:r>
      <w:r w:rsidR="00884426">
        <w:t xml:space="preserve"> </w:t>
      </w:r>
      <w:r w:rsidR="002E7C68" w:rsidRPr="000F4C88">
        <w:rPr>
          <w:b/>
        </w:rPr>
        <w:t>2</w:t>
      </w:r>
      <w:r w:rsidR="0048608E">
        <w:rPr>
          <w:b/>
        </w:rPr>
        <w:t>9</w:t>
      </w:r>
      <w:r w:rsidR="000C4FB2" w:rsidRPr="000F4C88">
        <w:rPr>
          <w:b/>
          <w:vertAlign w:val="superscript"/>
        </w:rPr>
        <w:t>th</w:t>
      </w:r>
      <w:r w:rsidR="000C4FB2" w:rsidRPr="000F4C88">
        <w:rPr>
          <w:b/>
        </w:rPr>
        <w:t xml:space="preserve"> </w:t>
      </w:r>
      <w:r w:rsidR="00BF372E" w:rsidRPr="000F4C88">
        <w:rPr>
          <w:b/>
          <w:bCs/>
        </w:rPr>
        <w:t>J</w:t>
      </w:r>
      <w:r w:rsidR="00BF372E">
        <w:rPr>
          <w:b/>
          <w:bCs/>
        </w:rPr>
        <w:t>anuary</w:t>
      </w:r>
      <w:r w:rsidR="00BF372E">
        <w:rPr>
          <w:b/>
        </w:rPr>
        <w:t xml:space="preserve"> 20</w:t>
      </w:r>
      <w:r w:rsidR="002E7C68">
        <w:rPr>
          <w:b/>
        </w:rPr>
        <w:t>2</w:t>
      </w:r>
      <w:r w:rsidR="0048608E">
        <w:rPr>
          <w:b/>
        </w:rPr>
        <w:t>5</w:t>
      </w:r>
    </w:p>
    <w:p w14:paraId="3CD048BB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1D83029B" w14:textId="77777777" w:rsidR="005279A9" w:rsidRDefault="005279A9">
      <w:pPr>
        <w:tabs>
          <w:tab w:val="left" w:pos="720"/>
          <w:tab w:val="left" w:pos="6148"/>
        </w:tabs>
        <w:rPr>
          <w:b/>
          <w:sz w:val="24"/>
        </w:rPr>
      </w:pPr>
      <w:r>
        <w:rPr>
          <w:b/>
          <w:sz w:val="24"/>
        </w:rPr>
        <w:t>5.</w:t>
      </w:r>
      <w:r>
        <w:rPr>
          <w:b/>
          <w:sz w:val="24"/>
        </w:rPr>
        <w:tab/>
        <w:t>AGM PAPERS</w:t>
      </w:r>
    </w:p>
    <w:p w14:paraId="4607B186" w14:textId="77777777" w:rsidR="005279A9" w:rsidRDefault="005279A9">
      <w:pPr>
        <w:tabs>
          <w:tab w:val="left" w:pos="720"/>
          <w:tab w:val="left" w:pos="6148"/>
        </w:tabs>
        <w:rPr>
          <w:sz w:val="24"/>
        </w:rPr>
      </w:pPr>
    </w:p>
    <w:p w14:paraId="30324AE1" w14:textId="77777777" w:rsidR="005279A9" w:rsidRDefault="005279A9">
      <w:pPr>
        <w:tabs>
          <w:tab w:val="left" w:pos="720"/>
          <w:tab w:val="left" w:pos="6148"/>
        </w:tabs>
        <w:rPr>
          <w:sz w:val="24"/>
        </w:rPr>
      </w:pPr>
      <w:r>
        <w:rPr>
          <w:sz w:val="24"/>
        </w:rPr>
        <w:t xml:space="preserve">The Branch Annual Report and the Branch Financial Statement will be distributed </w:t>
      </w:r>
      <w:r w:rsidR="000F4C88">
        <w:rPr>
          <w:sz w:val="24"/>
        </w:rPr>
        <w:t>electronically</w:t>
      </w:r>
      <w:r>
        <w:rPr>
          <w:sz w:val="24"/>
        </w:rPr>
        <w:t xml:space="preserve"> by </w:t>
      </w:r>
      <w:r w:rsidR="000A3C9B" w:rsidRPr="000A3C9B">
        <w:rPr>
          <w:b/>
          <w:sz w:val="24"/>
        </w:rPr>
        <w:t>1</w:t>
      </w:r>
      <w:r w:rsidR="0048608E">
        <w:rPr>
          <w:b/>
          <w:sz w:val="24"/>
        </w:rPr>
        <w:t>6</w:t>
      </w:r>
      <w:r>
        <w:rPr>
          <w:b/>
          <w:bCs/>
          <w:sz w:val="24"/>
          <w:vertAlign w:val="superscript"/>
        </w:rPr>
        <w:t>th</w:t>
      </w:r>
      <w:r>
        <w:rPr>
          <w:b/>
          <w:bCs/>
          <w:sz w:val="24"/>
        </w:rPr>
        <w:t xml:space="preserve"> </w:t>
      </w:r>
      <w:r>
        <w:rPr>
          <w:b/>
          <w:sz w:val="24"/>
        </w:rPr>
        <w:t>January 20</w:t>
      </w:r>
      <w:r w:rsidR="002E7C68">
        <w:rPr>
          <w:b/>
          <w:sz w:val="24"/>
        </w:rPr>
        <w:t>2</w:t>
      </w:r>
      <w:r w:rsidR="0048608E">
        <w:rPr>
          <w:b/>
          <w:sz w:val="24"/>
        </w:rPr>
        <w:t>5</w:t>
      </w:r>
      <w:r>
        <w:rPr>
          <w:sz w:val="24"/>
        </w:rPr>
        <w:t>.</w:t>
      </w:r>
    </w:p>
    <w:p w14:paraId="146F747B" w14:textId="77777777" w:rsidR="005279A9" w:rsidRPr="00FE04A9" w:rsidRDefault="005279A9">
      <w:pPr>
        <w:tabs>
          <w:tab w:val="left" w:pos="720"/>
          <w:tab w:val="left" w:pos="6148"/>
        </w:tabs>
        <w:rPr>
          <w:sz w:val="16"/>
          <w:szCs w:val="16"/>
        </w:rPr>
      </w:pPr>
    </w:p>
    <w:p w14:paraId="12D444E3" w14:textId="77777777" w:rsidR="005279A9" w:rsidRDefault="005279A9">
      <w:pPr>
        <w:tabs>
          <w:tab w:val="left" w:pos="720"/>
          <w:tab w:val="left" w:pos="6148"/>
        </w:tabs>
        <w:rPr>
          <w:sz w:val="24"/>
        </w:rPr>
      </w:pPr>
      <w:r>
        <w:rPr>
          <w:sz w:val="24"/>
        </w:rPr>
        <w:t>It would be helpful if any questions on the Financial Statements and/or Annual Report could be submitted to the Treasurer or Branch Secretary 48 hours prior to the AGM.</w:t>
      </w:r>
    </w:p>
    <w:p w14:paraId="746386C3" w14:textId="77777777" w:rsidR="005279A9" w:rsidRDefault="005279A9">
      <w:pPr>
        <w:tabs>
          <w:tab w:val="left" w:pos="446"/>
          <w:tab w:val="left" w:pos="892"/>
          <w:tab w:val="left" w:pos="6148"/>
        </w:tabs>
        <w:rPr>
          <w:sz w:val="24"/>
        </w:rPr>
      </w:pPr>
    </w:p>
    <w:p w14:paraId="2935DFED" w14:textId="77777777" w:rsidR="005279A9" w:rsidRDefault="005279A9">
      <w:pPr>
        <w:tabs>
          <w:tab w:val="left" w:pos="446"/>
          <w:tab w:val="left" w:pos="892"/>
          <w:tab w:val="left" w:pos="6148"/>
        </w:tabs>
        <w:rPr>
          <w:sz w:val="24"/>
        </w:rPr>
      </w:pPr>
      <w:r>
        <w:rPr>
          <w:sz w:val="24"/>
        </w:rPr>
        <w:t>Yours sincerely</w:t>
      </w:r>
    </w:p>
    <w:p w14:paraId="12DC4EF5" w14:textId="77777777" w:rsidR="005279A9" w:rsidRDefault="005279A9">
      <w:pPr>
        <w:tabs>
          <w:tab w:val="left" w:pos="446"/>
          <w:tab w:val="left" w:pos="892"/>
          <w:tab w:val="left" w:pos="6148"/>
        </w:tabs>
        <w:rPr>
          <w:sz w:val="24"/>
        </w:rPr>
      </w:pPr>
    </w:p>
    <w:p w14:paraId="28CDC7E6" w14:textId="77777777" w:rsidR="005279A9" w:rsidRDefault="005279A9">
      <w:pPr>
        <w:tabs>
          <w:tab w:val="left" w:pos="446"/>
          <w:tab w:val="left" w:pos="892"/>
          <w:tab w:val="left" w:pos="6148"/>
        </w:tabs>
        <w:rPr>
          <w:sz w:val="24"/>
        </w:rPr>
      </w:pPr>
    </w:p>
    <w:p w14:paraId="797A938D" w14:textId="77777777" w:rsidR="005279A9" w:rsidRDefault="005279A9">
      <w:pPr>
        <w:tabs>
          <w:tab w:val="left" w:pos="446"/>
          <w:tab w:val="left" w:pos="892"/>
          <w:tab w:val="left" w:pos="6148"/>
        </w:tabs>
        <w:rPr>
          <w:sz w:val="24"/>
        </w:rPr>
      </w:pPr>
    </w:p>
    <w:p w14:paraId="6E7B6F9F" w14:textId="77777777" w:rsidR="005279A9" w:rsidRDefault="005279A9">
      <w:pPr>
        <w:tabs>
          <w:tab w:val="left" w:pos="446"/>
          <w:tab w:val="left" w:pos="892"/>
          <w:tab w:val="left" w:pos="6148"/>
        </w:tabs>
        <w:rPr>
          <w:sz w:val="24"/>
        </w:rPr>
      </w:pPr>
    </w:p>
    <w:p w14:paraId="10761A14" w14:textId="77777777" w:rsidR="005279A9" w:rsidRDefault="005279A9">
      <w:pPr>
        <w:tabs>
          <w:tab w:val="left" w:pos="446"/>
          <w:tab w:val="left" w:pos="892"/>
          <w:tab w:val="left" w:pos="6148"/>
        </w:tabs>
        <w:rPr>
          <w:sz w:val="24"/>
        </w:rPr>
      </w:pPr>
    </w:p>
    <w:p w14:paraId="1DD339B9" w14:textId="77777777" w:rsidR="005279A9" w:rsidRDefault="005279A9">
      <w:pPr>
        <w:tabs>
          <w:tab w:val="left" w:pos="446"/>
          <w:tab w:val="left" w:pos="892"/>
          <w:tab w:val="left" w:pos="6148"/>
        </w:tabs>
        <w:rPr>
          <w:sz w:val="24"/>
        </w:rPr>
      </w:pPr>
    </w:p>
    <w:p w14:paraId="4B5A3A7C" w14:textId="77777777" w:rsidR="005279A9" w:rsidRDefault="005279A9">
      <w:pPr>
        <w:tabs>
          <w:tab w:val="left" w:pos="446"/>
          <w:tab w:val="left" w:pos="892"/>
          <w:tab w:val="left" w:pos="6148"/>
        </w:tabs>
        <w:rPr>
          <w:sz w:val="24"/>
        </w:rPr>
      </w:pPr>
      <w:r>
        <w:rPr>
          <w:sz w:val="24"/>
        </w:rPr>
        <w:t>DUNCAN GRIFFITHS</w:t>
      </w:r>
    </w:p>
    <w:p w14:paraId="5F827D70" w14:textId="77777777" w:rsidR="005279A9" w:rsidRDefault="005279A9">
      <w:pPr>
        <w:tabs>
          <w:tab w:val="left" w:pos="446"/>
          <w:tab w:val="left" w:pos="892"/>
          <w:tab w:val="left" w:pos="6148"/>
        </w:tabs>
        <w:rPr>
          <w:sz w:val="24"/>
        </w:rPr>
      </w:pPr>
      <w:r>
        <w:rPr>
          <w:sz w:val="24"/>
        </w:rPr>
        <w:t>Branch Secretary</w:t>
      </w:r>
    </w:p>
    <w:p w14:paraId="2C131C16" w14:textId="77777777" w:rsidR="005279A9" w:rsidRDefault="005279A9">
      <w:pPr>
        <w:tabs>
          <w:tab w:val="left" w:pos="446"/>
          <w:tab w:val="left" w:pos="892"/>
          <w:tab w:val="left" w:pos="6148"/>
        </w:tabs>
        <w:sectPr w:rsidR="005279A9">
          <w:type w:val="continuous"/>
          <w:pgSz w:w="11906" w:h="16838" w:code="9"/>
          <w:pgMar w:top="1080" w:right="1080" w:bottom="720" w:left="1080" w:header="0" w:footer="288" w:gutter="0"/>
          <w:cols w:space="720"/>
          <w:noEndnote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43"/>
        <w:gridCol w:w="2223"/>
        <w:gridCol w:w="1944"/>
        <w:gridCol w:w="1950"/>
      </w:tblGrid>
      <w:tr w:rsidR="005279A9" w14:paraId="6FCDAEB4" w14:textId="77777777" w:rsidTr="0002132F">
        <w:trPr>
          <w:cantSplit/>
          <w:trHeight w:hRule="exact" w:val="748"/>
        </w:trPr>
        <w:tc>
          <w:tcPr>
            <w:tcW w:w="9960" w:type="dxa"/>
            <w:gridSpan w:val="4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74294F22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POSTS (a) OFFICERS</w:t>
            </w:r>
          </w:p>
        </w:tc>
      </w:tr>
      <w:tr w:rsidR="005279A9" w14:paraId="324DAAD4" w14:textId="77777777">
        <w:trPr>
          <w:trHeight w:hRule="exact" w:val="900"/>
        </w:trPr>
        <w:tc>
          <w:tcPr>
            <w:tcW w:w="3843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40B42A33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223" w:type="dxa"/>
            <w:tcBorders>
              <w:top w:val="double" w:sz="6" w:space="0" w:color="auto"/>
            </w:tcBorders>
            <w:vAlign w:val="center"/>
          </w:tcPr>
          <w:p w14:paraId="5AC3B547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NAME &amp;</w:t>
            </w:r>
          </w:p>
          <w:p w14:paraId="210E3AF6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SIGNATURE</w:t>
            </w:r>
          </w:p>
        </w:tc>
        <w:tc>
          <w:tcPr>
            <w:tcW w:w="1944" w:type="dxa"/>
            <w:tcBorders>
              <w:top w:val="double" w:sz="6" w:space="0" w:color="auto"/>
            </w:tcBorders>
            <w:vAlign w:val="center"/>
          </w:tcPr>
          <w:p w14:paraId="39F8C4DC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PROPOSER</w:t>
            </w:r>
          </w:p>
        </w:tc>
        <w:tc>
          <w:tcPr>
            <w:tcW w:w="1950" w:type="dxa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17A50F6E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SECONDER</w:t>
            </w:r>
          </w:p>
        </w:tc>
      </w:tr>
      <w:tr w:rsidR="005279A9" w14:paraId="7762DC36" w14:textId="77777777">
        <w:trPr>
          <w:trHeight w:hRule="exact" w:val="765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689F65DF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BRANCH CHAIR</w:t>
            </w:r>
          </w:p>
        </w:tc>
        <w:tc>
          <w:tcPr>
            <w:tcW w:w="2223" w:type="dxa"/>
            <w:vAlign w:val="center"/>
          </w:tcPr>
          <w:p w14:paraId="46141A91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0C4BFE80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5A6F3576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5279A9" w14:paraId="5BEE7BAA" w14:textId="77777777">
        <w:trPr>
          <w:trHeight w:hRule="exact" w:val="706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26A6F67C" w14:textId="77777777" w:rsidR="005279A9" w:rsidRDefault="005D6EFB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BRANCH VICE CHAIR</w:t>
            </w:r>
          </w:p>
        </w:tc>
        <w:tc>
          <w:tcPr>
            <w:tcW w:w="2223" w:type="dxa"/>
            <w:vAlign w:val="center"/>
          </w:tcPr>
          <w:p w14:paraId="6E4AB80E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4383D617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33B90480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5279A9" w14:paraId="2AFE9B64" w14:textId="77777777">
        <w:trPr>
          <w:trHeight w:hRule="exact" w:val="857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670B0870" w14:textId="77777777" w:rsidR="005279A9" w:rsidRDefault="005D6EFB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BRANCH SECRETARY</w:t>
            </w:r>
          </w:p>
        </w:tc>
        <w:tc>
          <w:tcPr>
            <w:tcW w:w="2223" w:type="dxa"/>
            <w:vAlign w:val="center"/>
          </w:tcPr>
          <w:p w14:paraId="2D4FAF2B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64FFCF79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44C74067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5279A9" w14:paraId="1B96E59E" w14:textId="77777777">
        <w:trPr>
          <w:trHeight w:hRule="exact" w:val="847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049C1B5B" w14:textId="77777777" w:rsidR="005D6EFB" w:rsidRDefault="005D6EFB" w:rsidP="005D6EFB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 xml:space="preserve">DEPUTY SECRETARY </w:t>
            </w:r>
          </w:p>
          <w:p w14:paraId="73D2253B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223" w:type="dxa"/>
            <w:vAlign w:val="center"/>
          </w:tcPr>
          <w:p w14:paraId="5FEB4AF5" w14:textId="77777777" w:rsidR="00780B8A" w:rsidRDefault="00780B8A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  <w:p w14:paraId="60A78307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155A7E36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4BA888DA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02132F" w14:paraId="36CE2ED6" w14:textId="77777777">
        <w:trPr>
          <w:trHeight w:hRule="exact" w:val="855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06F3B0C0" w14:textId="77777777" w:rsidR="0002132F" w:rsidRDefault="0002132F" w:rsidP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 w:rsidRPr="00C62F8A">
              <w:rPr>
                <w:sz w:val="24"/>
              </w:rPr>
              <w:t>ASSISTANT SECRETARY</w:t>
            </w:r>
          </w:p>
          <w:p w14:paraId="4DD05AC4" w14:textId="77777777" w:rsidR="0002132F" w:rsidRPr="00C62F8A" w:rsidRDefault="0002132F" w:rsidP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223" w:type="dxa"/>
            <w:vAlign w:val="center"/>
          </w:tcPr>
          <w:p w14:paraId="4D36E0B4" w14:textId="77777777" w:rsidR="0002132F" w:rsidRDefault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4D572884" w14:textId="77777777" w:rsidR="0002132F" w:rsidRDefault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23BA229A" w14:textId="77777777" w:rsidR="0002132F" w:rsidRDefault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D3731F" w14:paraId="7DBA6783" w14:textId="77777777">
        <w:trPr>
          <w:trHeight w:hRule="exact" w:val="855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1EE786C2" w14:textId="77777777" w:rsidR="00D3731F" w:rsidRDefault="00D3731F" w:rsidP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 w:rsidRPr="00C62F8A">
              <w:rPr>
                <w:sz w:val="24"/>
              </w:rPr>
              <w:t>ASSISTANT SECRETARY</w:t>
            </w:r>
          </w:p>
          <w:p w14:paraId="3329911A" w14:textId="77777777" w:rsidR="00D3731F" w:rsidRPr="00C62F8A" w:rsidRDefault="00D3731F" w:rsidP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223" w:type="dxa"/>
            <w:vAlign w:val="center"/>
          </w:tcPr>
          <w:p w14:paraId="5CB05701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7406A2EB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3DA4FE3E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CF4F59" w14:paraId="405E147E" w14:textId="77777777">
        <w:trPr>
          <w:trHeight w:hRule="exact" w:val="953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7322085E" w14:textId="77777777" w:rsidR="00CF4F59" w:rsidRDefault="005D6EFB" w:rsidP="00CF4F5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BRANCH TREASURER</w:t>
            </w:r>
          </w:p>
        </w:tc>
        <w:tc>
          <w:tcPr>
            <w:tcW w:w="2223" w:type="dxa"/>
            <w:vAlign w:val="center"/>
          </w:tcPr>
          <w:p w14:paraId="7BA8010B" w14:textId="77777777" w:rsidR="00CF4F59" w:rsidRDefault="00CF4F5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773D0FC9" w14:textId="77777777" w:rsidR="00CF4F59" w:rsidRDefault="00CF4F5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7C93778B" w14:textId="77777777" w:rsidR="00CF4F59" w:rsidRDefault="00CF4F5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CF4F59" w14:paraId="41F1EDEC" w14:textId="77777777" w:rsidTr="0002132F">
        <w:trPr>
          <w:trHeight w:hRule="exact" w:val="654"/>
        </w:trPr>
        <w:tc>
          <w:tcPr>
            <w:tcW w:w="3843" w:type="dxa"/>
            <w:tcBorders>
              <w:left w:val="double" w:sz="6" w:space="0" w:color="auto"/>
            </w:tcBorders>
          </w:tcPr>
          <w:p w14:paraId="74450F7F" w14:textId="77777777" w:rsidR="00CF4F59" w:rsidRPr="00A44532" w:rsidRDefault="00CF4F59" w:rsidP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16"/>
                <w:szCs w:val="16"/>
              </w:rPr>
            </w:pPr>
          </w:p>
          <w:p w14:paraId="1870604B" w14:textId="77777777" w:rsidR="00CF4F59" w:rsidRPr="00C62F8A" w:rsidRDefault="00860E65" w:rsidP="005279A9">
            <w:pPr>
              <w:tabs>
                <w:tab w:val="left" w:pos="446"/>
                <w:tab w:val="left" w:pos="892"/>
                <w:tab w:val="left" w:pos="6148"/>
              </w:tabs>
            </w:pPr>
            <w:r>
              <w:t>DEPUTY TREASURER</w:t>
            </w:r>
          </w:p>
        </w:tc>
        <w:tc>
          <w:tcPr>
            <w:tcW w:w="2223" w:type="dxa"/>
          </w:tcPr>
          <w:p w14:paraId="2A2AD91E" w14:textId="77777777" w:rsidR="00CF4F59" w:rsidRDefault="00CF4F59" w:rsidP="005279A9"/>
        </w:tc>
        <w:tc>
          <w:tcPr>
            <w:tcW w:w="1944" w:type="dxa"/>
          </w:tcPr>
          <w:p w14:paraId="48D80C65" w14:textId="77777777" w:rsidR="00CF4F59" w:rsidRDefault="00CF4F59" w:rsidP="005279A9"/>
        </w:tc>
        <w:tc>
          <w:tcPr>
            <w:tcW w:w="1950" w:type="dxa"/>
            <w:tcBorders>
              <w:right w:val="double" w:sz="6" w:space="0" w:color="auto"/>
            </w:tcBorders>
          </w:tcPr>
          <w:p w14:paraId="236056E2" w14:textId="77777777" w:rsidR="00CF4F59" w:rsidRDefault="00CF4F59" w:rsidP="005279A9"/>
        </w:tc>
      </w:tr>
      <w:tr w:rsidR="00CF4F59" w14:paraId="0F967DEA" w14:textId="77777777">
        <w:trPr>
          <w:trHeight w:hRule="exact" w:val="744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79415E0F" w14:textId="77777777" w:rsidR="00CF4F59" w:rsidRDefault="00860E65" w:rsidP="004E25DA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BRANCH ORGANISER</w:t>
            </w:r>
          </w:p>
        </w:tc>
        <w:tc>
          <w:tcPr>
            <w:tcW w:w="2223" w:type="dxa"/>
            <w:vAlign w:val="center"/>
          </w:tcPr>
          <w:p w14:paraId="5BC251CB" w14:textId="77777777" w:rsidR="00CF4F59" w:rsidRDefault="00CF4F5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48C8CBC3" w14:textId="77777777" w:rsidR="00CF4F59" w:rsidRDefault="00CF4F5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5A3DCAB6" w14:textId="77777777" w:rsidR="00CF4F59" w:rsidRDefault="00CF4F5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02132F" w14:paraId="171613E0" w14:textId="77777777">
        <w:trPr>
          <w:trHeight w:hRule="exact" w:val="744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1B692CA9" w14:textId="77777777" w:rsidR="0002132F" w:rsidRDefault="00860E65" w:rsidP="004E25DA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BRANCH DEPUTY ORGANISER</w:t>
            </w:r>
          </w:p>
        </w:tc>
        <w:tc>
          <w:tcPr>
            <w:tcW w:w="2223" w:type="dxa"/>
            <w:vAlign w:val="center"/>
          </w:tcPr>
          <w:p w14:paraId="2CE32125" w14:textId="77777777" w:rsidR="0002132F" w:rsidRDefault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207B4270" w14:textId="77777777" w:rsidR="0002132F" w:rsidRDefault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33B08CCB" w14:textId="77777777" w:rsidR="0002132F" w:rsidRDefault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D3731F" w14:paraId="266040F1" w14:textId="77777777">
        <w:trPr>
          <w:trHeight w:hRule="exact" w:val="744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450540D5" w14:textId="77777777" w:rsidR="00D3731F" w:rsidRDefault="00D3731F" w:rsidP="004E25DA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BRANCH DEPUTY ORGANISER</w:t>
            </w:r>
          </w:p>
        </w:tc>
        <w:tc>
          <w:tcPr>
            <w:tcW w:w="2223" w:type="dxa"/>
            <w:vAlign w:val="center"/>
          </w:tcPr>
          <w:p w14:paraId="7594F7A7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6EEDBE6C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31AF1FB5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D3731F" w14:paraId="3F6ED64C" w14:textId="77777777">
        <w:trPr>
          <w:trHeight w:hRule="exact" w:val="744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55A81D64" w14:textId="77777777" w:rsidR="00D3731F" w:rsidRDefault="00D3731F" w:rsidP="004E25DA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BRANCH DEPUTY ORGANISER</w:t>
            </w:r>
          </w:p>
        </w:tc>
        <w:tc>
          <w:tcPr>
            <w:tcW w:w="2223" w:type="dxa"/>
            <w:vAlign w:val="center"/>
          </w:tcPr>
          <w:p w14:paraId="2D7C55E1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15F75655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4CB7BA31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D3731F" w14:paraId="77829789" w14:textId="77777777">
        <w:trPr>
          <w:trHeight w:hRule="exact" w:val="744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1A1FFC0D" w14:textId="77777777" w:rsidR="00D3731F" w:rsidRDefault="00D3731F" w:rsidP="004E25DA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BRANCH DEPUTY ORGANISER</w:t>
            </w:r>
          </w:p>
        </w:tc>
        <w:tc>
          <w:tcPr>
            <w:tcW w:w="2223" w:type="dxa"/>
            <w:vAlign w:val="center"/>
          </w:tcPr>
          <w:p w14:paraId="58153B6A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4195304B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136A7E79" w14:textId="77777777" w:rsidR="00D3731F" w:rsidRDefault="00D3731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CF4F59" w14:paraId="11B0680A" w14:textId="77777777" w:rsidTr="0002132F">
        <w:trPr>
          <w:trHeight w:hRule="exact" w:val="638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67FC49B8" w14:textId="77777777" w:rsidR="00CF4F59" w:rsidRDefault="00860E65" w:rsidP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COMMUNICATIONS OFFICER</w:t>
            </w:r>
          </w:p>
        </w:tc>
        <w:tc>
          <w:tcPr>
            <w:tcW w:w="2223" w:type="dxa"/>
            <w:vAlign w:val="center"/>
          </w:tcPr>
          <w:p w14:paraId="54A507DC" w14:textId="77777777" w:rsidR="00CF4F59" w:rsidRDefault="00CF4F5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5A2B71F7" w14:textId="77777777" w:rsidR="00CF4F59" w:rsidRDefault="00CF4F5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4FBFF1E9" w14:textId="77777777" w:rsidR="00CF4F59" w:rsidRDefault="00CF4F5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AB6F10" w14:paraId="37F31FA4" w14:textId="77777777" w:rsidTr="0002132F">
        <w:trPr>
          <w:trHeight w:hRule="exact" w:val="704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37940CCB" w14:textId="77777777" w:rsidR="00AB6F10" w:rsidRDefault="00860E65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EQUAL OPPORTUNITIES</w:t>
            </w:r>
          </w:p>
        </w:tc>
        <w:tc>
          <w:tcPr>
            <w:tcW w:w="2223" w:type="dxa"/>
            <w:vAlign w:val="center"/>
          </w:tcPr>
          <w:p w14:paraId="45BB9453" w14:textId="77777777" w:rsidR="00AB6F10" w:rsidRDefault="00AB6F10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4836000E" w14:textId="77777777" w:rsidR="00AB6F10" w:rsidRDefault="00AB6F10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5AACF300" w14:textId="77777777" w:rsidR="00AB6F10" w:rsidRDefault="00AB6F10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02132F" w14:paraId="184D118C" w14:textId="77777777">
        <w:trPr>
          <w:trHeight w:hRule="exact" w:val="845"/>
        </w:trPr>
        <w:tc>
          <w:tcPr>
            <w:tcW w:w="3843" w:type="dxa"/>
            <w:tcBorders>
              <w:left w:val="double" w:sz="6" w:space="0" w:color="auto"/>
            </w:tcBorders>
            <w:vAlign w:val="center"/>
          </w:tcPr>
          <w:p w14:paraId="0511ABDA" w14:textId="77777777" w:rsidR="0002132F" w:rsidRDefault="00860E65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YOUNG MEMBERS’ OFFICER</w:t>
            </w:r>
          </w:p>
        </w:tc>
        <w:tc>
          <w:tcPr>
            <w:tcW w:w="2223" w:type="dxa"/>
            <w:vAlign w:val="center"/>
          </w:tcPr>
          <w:p w14:paraId="11FA726F" w14:textId="77777777" w:rsidR="0002132F" w:rsidRDefault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44" w:type="dxa"/>
            <w:vAlign w:val="center"/>
          </w:tcPr>
          <w:p w14:paraId="5004D48E" w14:textId="77777777" w:rsidR="0002132F" w:rsidRDefault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1950" w:type="dxa"/>
            <w:tcBorders>
              <w:right w:val="double" w:sz="6" w:space="0" w:color="auto"/>
            </w:tcBorders>
            <w:vAlign w:val="center"/>
          </w:tcPr>
          <w:p w14:paraId="645B2952" w14:textId="77777777" w:rsidR="0002132F" w:rsidRDefault="0002132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</w:tbl>
    <w:p w14:paraId="5FA6EAC5" w14:textId="77777777" w:rsidR="005279A9" w:rsidRDefault="005279A9">
      <w:pPr>
        <w:tabs>
          <w:tab w:val="left" w:pos="446"/>
          <w:tab w:val="left" w:pos="892"/>
          <w:tab w:val="left" w:pos="6148"/>
        </w:tabs>
        <w:rPr>
          <w:sz w:val="24"/>
        </w:rPr>
      </w:pPr>
    </w:p>
    <w:p w14:paraId="21896946" w14:textId="77777777" w:rsidR="001C5021" w:rsidRDefault="001C5021">
      <w:pPr>
        <w:tabs>
          <w:tab w:val="left" w:pos="446"/>
          <w:tab w:val="left" w:pos="892"/>
          <w:tab w:val="left" w:pos="6148"/>
        </w:tabs>
        <w:rPr>
          <w:sz w:val="24"/>
        </w:rPr>
      </w:pPr>
    </w:p>
    <w:p w14:paraId="2F9876E0" w14:textId="77777777" w:rsidR="001C5021" w:rsidRDefault="001C5021">
      <w:pPr>
        <w:tabs>
          <w:tab w:val="left" w:pos="446"/>
          <w:tab w:val="left" w:pos="892"/>
          <w:tab w:val="left" w:pos="6148"/>
        </w:tabs>
        <w:rPr>
          <w:sz w:val="24"/>
        </w:rPr>
      </w:pPr>
    </w:p>
    <w:p w14:paraId="07153E0E" w14:textId="77777777" w:rsidR="001C5021" w:rsidRDefault="001C5021">
      <w:pPr>
        <w:tabs>
          <w:tab w:val="left" w:pos="446"/>
          <w:tab w:val="left" w:pos="892"/>
          <w:tab w:val="left" w:pos="6148"/>
        </w:tabs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5"/>
        <w:gridCol w:w="2358"/>
        <w:gridCol w:w="2160"/>
        <w:gridCol w:w="2157"/>
      </w:tblGrid>
      <w:tr w:rsidR="005279A9" w14:paraId="20A6025A" w14:textId="77777777">
        <w:trPr>
          <w:cantSplit/>
          <w:trHeight w:hRule="exact" w:val="900"/>
        </w:trPr>
        <w:tc>
          <w:tcPr>
            <w:tcW w:w="9960" w:type="dxa"/>
            <w:gridSpan w:val="4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vAlign w:val="center"/>
          </w:tcPr>
          <w:p w14:paraId="54FA47EC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POSTS (b) BRANCH POSITIONS/DELEGATES</w:t>
            </w:r>
          </w:p>
        </w:tc>
      </w:tr>
      <w:tr w:rsidR="005279A9" w14:paraId="3AA78260" w14:textId="77777777">
        <w:trPr>
          <w:trHeight w:hRule="exact" w:val="900"/>
        </w:trPr>
        <w:tc>
          <w:tcPr>
            <w:tcW w:w="3285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1BB4F377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358" w:type="dxa"/>
            <w:tcBorders>
              <w:top w:val="double" w:sz="6" w:space="0" w:color="auto"/>
            </w:tcBorders>
            <w:vAlign w:val="center"/>
          </w:tcPr>
          <w:p w14:paraId="07ECDBA0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NAME &amp; SIGNATURE</w:t>
            </w:r>
          </w:p>
        </w:tc>
        <w:tc>
          <w:tcPr>
            <w:tcW w:w="2160" w:type="dxa"/>
            <w:tcBorders>
              <w:top w:val="double" w:sz="6" w:space="0" w:color="auto"/>
            </w:tcBorders>
            <w:vAlign w:val="center"/>
          </w:tcPr>
          <w:p w14:paraId="24B22FDD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PROPOSER</w:t>
            </w:r>
          </w:p>
        </w:tc>
        <w:tc>
          <w:tcPr>
            <w:tcW w:w="2157" w:type="dxa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62E3079A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SECONDER</w:t>
            </w:r>
          </w:p>
        </w:tc>
      </w:tr>
      <w:tr w:rsidR="005279A9" w14:paraId="638FFD17" w14:textId="77777777">
        <w:trPr>
          <w:trHeight w:hRule="exact" w:val="1300"/>
        </w:trPr>
        <w:tc>
          <w:tcPr>
            <w:tcW w:w="3285" w:type="dxa"/>
            <w:tcBorders>
              <w:left w:val="double" w:sz="6" w:space="0" w:color="auto"/>
            </w:tcBorders>
            <w:vAlign w:val="center"/>
          </w:tcPr>
          <w:p w14:paraId="47417823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AUDITOR</w:t>
            </w:r>
          </w:p>
        </w:tc>
        <w:tc>
          <w:tcPr>
            <w:tcW w:w="2358" w:type="dxa"/>
            <w:vAlign w:val="center"/>
          </w:tcPr>
          <w:p w14:paraId="35AAB9B2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  <w:p w14:paraId="71A2B97A" w14:textId="77777777" w:rsidR="001A3C66" w:rsidRDefault="001A3C66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  <w:p w14:paraId="0AB27908" w14:textId="77777777" w:rsidR="001A3C66" w:rsidRDefault="001A3C66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160" w:type="dxa"/>
            <w:vAlign w:val="center"/>
          </w:tcPr>
          <w:p w14:paraId="7BD9D72F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157" w:type="dxa"/>
            <w:tcBorders>
              <w:right w:val="double" w:sz="6" w:space="0" w:color="auto"/>
            </w:tcBorders>
            <w:vAlign w:val="center"/>
          </w:tcPr>
          <w:p w14:paraId="6F211783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5279A9" w14:paraId="4C81F3EF" w14:textId="77777777">
        <w:trPr>
          <w:trHeight w:hRule="exact" w:val="1300"/>
        </w:trPr>
        <w:tc>
          <w:tcPr>
            <w:tcW w:w="3285" w:type="dxa"/>
            <w:tcBorders>
              <w:left w:val="double" w:sz="6" w:space="0" w:color="auto"/>
            </w:tcBorders>
            <w:vAlign w:val="center"/>
          </w:tcPr>
          <w:p w14:paraId="25ED48FA" w14:textId="77777777" w:rsidR="005279A9" w:rsidRDefault="00577EBF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BRANCH WOMEN</w:t>
            </w:r>
            <w:r w:rsidR="00EF3B8F">
              <w:rPr>
                <w:sz w:val="24"/>
              </w:rPr>
              <w:t>’</w:t>
            </w:r>
            <w:r w:rsidR="005279A9">
              <w:rPr>
                <w:sz w:val="24"/>
              </w:rPr>
              <w:t>S COMMITTEE</w:t>
            </w:r>
          </w:p>
        </w:tc>
        <w:tc>
          <w:tcPr>
            <w:tcW w:w="2358" w:type="dxa"/>
            <w:vAlign w:val="center"/>
          </w:tcPr>
          <w:p w14:paraId="1B156EB2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160" w:type="dxa"/>
            <w:vAlign w:val="center"/>
          </w:tcPr>
          <w:p w14:paraId="20446E45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157" w:type="dxa"/>
            <w:tcBorders>
              <w:right w:val="double" w:sz="6" w:space="0" w:color="auto"/>
            </w:tcBorders>
            <w:vAlign w:val="center"/>
          </w:tcPr>
          <w:p w14:paraId="7C470B1B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5279A9" w14:paraId="1D769EE0" w14:textId="77777777">
        <w:trPr>
          <w:trHeight w:hRule="exact" w:val="1300"/>
        </w:trPr>
        <w:tc>
          <w:tcPr>
            <w:tcW w:w="3285" w:type="dxa"/>
            <w:tcBorders>
              <w:left w:val="double" w:sz="6" w:space="0" w:color="auto"/>
              <w:bottom w:val="nil"/>
            </w:tcBorders>
            <w:vAlign w:val="center"/>
          </w:tcPr>
          <w:p w14:paraId="3077EBAC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DWP GROUP CONFERENCE DELEGATE</w:t>
            </w:r>
          </w:p>
          <w:p w14:paraId="0398E2C8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  <w:r>
              <w:rPr>
                <w:sz w:val="24"/>
              </w:rPr>
              <w:t>(MUST WORK IN DWP)</w:t>
            </w:r>
          </w:p>
        </w:tc>
        <w:tc>
          <w:tcPr>
            <w:tcW w:w="2358" w:type="dxa"/>
            <w:tcBorders>
              <w:bottom w:val="nil"/>
            </w:tcBorders>
            <w:vAlign w:val="center"/>
          </w:tcPr>
          <w:p w14:paraId="1B40B61A" w14:textId="77777777" w:rsidR="00B027CA" w:rsidRDefault="00B027CA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14:paraId="1C96B3B4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157" w:type="dxa"/>
            <w:tcBorders>
              <w:bottom w:val="nil"/>
              <w:right w:val="double" w:sz="6" w:space="0" w:color="auto"/>
            </w:tcBorders>
            <w:vAlign w:val="center"/>
          </w:tcPr>
          <w:p w14:paraId="5C78B2F7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  <w:tr w:rsidR="005279A9" w14:paraId="5B20D6F1" w14:textId="77777777">
        <w:trPr>
          <w:trHeight w:hRule="exact" w:val="1720"/>
        </w:trPr>
        <w:tc>
          <w:tcPr>
            <w:tcW w:w="3285" w:type="dxa"/>
            <w:tcBorders>
              <w:left w:val="double" w:sz="6" w:space="0" w:color="auto"/>
              <w:bottom w:val="double" w:sz="6" w:space="0" w:color="auto"/>
            </w:tcBorders>
            <w:vAlign w:val="center"/>
          </w:tcPr>
          <w:p w14:paraId="6AB9B57D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rFonts w:ascii="Arial (W1)" w:hAnsi="Arial (W1)"/>
                <w:sz w:val="24"/>
              </w:rPr>
            </w:pPr>
            <w:r>
              <w:rPr>
                <w:sz w:val="24"/>
              </w:rPr>
              <w:t>NATIONAL CONFERENCE DELEGATE</w:t>
            </w:r>
          </w:p>
        </w:tc>
        <w:tc>
          <w:tcPr>
            <w:tcW w:w="2358" w:type="dxa"/>
            <w:tcBorders>
              <w:bottom w:val="double" w:sz="6" w:space="0" w:color="auto"/>
            </w:tcBorders>
            <w:vAlign w:val="center"/>
          </w:tcPr>
          <w:p w14:paraId="71746C80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160" w:type="dxa"/>
            <w:tcBorders>
              <w:bottom w:val="double" w:sz="6" w:space="0" w:color="auto"/>
            </w:tcBorders>
            <w:vAlign w:val="center"/>
          </w:tcPr>
          <w:p w14:paraId="1A736084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  <w:tc>
          <w:tcPr>
            <w:tcW w:w="2157" w:type="dxa"/>
            <w:tcBorders>
              <w:bottom w:val="double" w:sz="6" w:space="0" w:color="auto"/>
              <w:right w:val="double" w:sz="6" w:space="0" w:color="auto"/>
            </w:tcBorders>
            <w:vAlign w:val="center"/>
          </w:tcPr>
          <w:p w14:paraId="574A5EBA" w14:textId="77777777" w:rsidR="005279A9" w:rsidRDefault="005279A9">
            <w:pPr>
              <w:tabs>
                <w:tab w:val="left" w:pos="446"/>
                <w:tab w:val="left" w:pos="892"/>
                <w:tab w:val="left" w:pos="6148"/>
              </w:tabs>
              <w:rPr>
                <w:sz w:val="24"/>
              </w:rPr>
            </w:pPr>
          </w:p>
        </w:tc>
      </w:tr>
    </w:tbl>
    <w:p w14:paraId="15E2BF6F" w14:textId="77777777" w:rsidR="005279A9" w:rsidRDefault="005279A9">
      <w:pPr>
        <w:pStyle w:val="BodyText1"/>
        <w:widowControl/>
        <w:tabs>
          <w:tab w:val="left" w:pos="446"/>
          <w:tab w:val="left" w:pos="892"/>
          <w:tab w:val="left" w:pos="6148"/>
        </w:tabs>
        <w:suppressAutoHyphens/>
        <w:rPr>
          <w:snapToGrid/>
          <w:sz w:val="24"/>
        </w:rPr>
      </w:pPr>
    </w:p>
    <w:sectPr w:rsidR="005279A9" w:rsidSect="0002132F">
      <w:pgSz w:w="11906" w:h="16838" w:code="9"/>
      <w:pgMar w:top="426" w:right="1080" w:bottom="426" w:left="1080" w:header="0" w:footer="28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CBCB13" w14:textId="77777777" w:rsidR="000603E5" w:rsidRDefault="000603E5">
      <w:r>
        <w:separator/>
      </w:r>
    </w:p>
  </w:endnote>
  <w:endnote w:type="continuationSeparator" w:id="0">
    <w:p w14:paraId="35DFF214" w14:textId="77777777" w:rsidR="000603E5" w:rsidRDefault="000603E5">
      <w:r>
        <w:continuationSeparator/>
      </w:r>
    </w:p>
  </w:endnote>
  <w:endnote w:type="continuationNotice" w:id="1">
    <w:p w14:paraId="4B06F1C8" w14:textId="77777777" w:rsidR="00DB1E7C" w:rsidRDefault="00DB1E7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(W1)">
    <w:altName w:val="Arial"/>
    <w:charset w:val="00"/>
    <w:family w:val="swiss"/>
    <w:pitch w:val="variable"/>
    <w:sig w:usb0="20007A87" w:usb1="80000000" w:usb2="00000008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CF8EDD" w14:textId="77777777" w:rsidR="000603E5" w:rsidRDefault="000603E5">
      <w:r>
        <w:separator/>
      </w:r>
    </w:p>
  </w:footnote>
  <w:footnote w:type="continuationSeparator" w:id="0">
    <w:p w14:paraId="51535679" w14:textId="77777777" w:rsidR="000603E5" w:rsidRDefault="000603E5">
      <w:r>
        <w:continuationSeparator/>
      </w:r>
    </w:p>
  </w:footnote>
  <w:footnote w:type="continuationNotice" w:id="1">
    <w:p w14:paraId="61118145" w14:textId="77777777" w:rsidR="00DB1E7C" w:rsidRDefault="00DB1E7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9A70AC"/>
    <w:multiLevelType w:val="hybridMultilevel"/>
    <w:tmpl w:val="9D9E4752"/>
    <w:lvl w:ilvl="0" w:tplc="A4C46BEC">
      <w:start w:val="7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74F6282"/>
    <w:multiLevelType w:val="hybridMultilevel"/>
    <w:tmpl w:val="166ECAD6"/>
    <w:lvl w:ilvl="0" w:tplc="E092EE3C">
      <w:start w:val="8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E40194"/>
    <w:multiLevelType w:val="hybridMultilevel"/>
    <w:tmpl w:val="C46A9F8C"/>
    <w:lvl w:ilvl="0" w:tplc="9386E1D8">
      <w:start w:val="18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94D16E8"/>
    <w:multiLevelType w:val="hybridMultilevel"/>
    <w:tmpl w:val="EE1061B0"/>
    <w:lvl w:ilvl="0" w:tplc="EDE2A590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2CC005EA"/>
    <w:multiLevelType w:val="hybridMultilevel"/>
    <w:tmpl w:val="69960BE4"/>
    <w:lvl w:ilvl="0" w:tplc="44B2B19E">
      <w:start w:val="9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56D0881"/>
    <w:multiLevelType w:val="hybridMultilevel"/>
    <w:tmpl w:val="318A0B14"/>
    <w:lvl w:ilvl="0" w:tplc="764CD962">
      <w:start w:val="12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621627F4"/>
    <w:multiLevelType w:val="hybridMultilevel"/>
    <w:tmpl w:val="3E7A4616"/>
    <w:lvl w:ilvl="0" w:tplc="1D862224">
      <w:start w:val="17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64A02D0E"/>
    <w:multiLevelType w:val="singleLevel"/>
    <w:tmpl w:val="6DA85B5E"/>
    <w:lvl w:ilvl="0">
      <w:start w:val="12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8" w15:restartNumberingAfterBreak="0">
    <w:nsid w:val="7E0904A9"/>
    <w:multiLevelType w:val="hybridMultilevel"/>
    <w:tmpl w:val="F6F0EC34"/>
    <w:lvl w:ilvl="0" w:tplc="08090019">
      <w:start w:val="8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7952669">
    <w:abstractNumId w:val="7"/>
  </w:num>
  <w:num w:numId="2" w16cid:durableId="1363214480">
    <w:abstractNumId w:val="5"/>
  </w:num>
  <w:num w:numId="3" w16cid:durableId="961228348">
    <w:abstractNumId w:val="3"/>
  </w:num>
  <w:num w:numId="4" w16cid:durableId="1661229033">
    <w:abstractNumId w:val="0"/>
  </w:num>
  <w:num w:numId="5" w16cid:durableId="1064066271">
    <w:abstractNumId w:val="6"/>
  </w:num>
  <w:num w:numId="6" w16cid:durableId="437216263">
    <w:abstractNumId w:val="2"/>
  </w:num>
  <w:num w:numId="7" w16cid:durableId="626395587">
    <w:abstractNumId w:val="8"/>
  </w:num>
  <w:num w:numId="8" w16cid:durableId="537351158">
    <w:abstractNumId w:val="4"/>
  </w:num>
  <w:num w:numId="9" w16cid:durableId="12754811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3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A9"/>
    <w:rsid w:val="0002132F"/>
    <w:rsid w:val="00040460"/>
    <w:rsid w:val="000603E5"/>
    <w:rsid w:val="00062283"/>
    <w:rsid w:val="000648EB"/>
    <w:rsid w:val="000765F3"/>
    <w:rsid w:val="000A3C9B"/>
    <w:rsid w:val="000C4FB2"/>
    <w:rsid w:val="000E7C00"/>
    <w:rsid w:val="000F1CE7"/>
    <w:rsid w:val="000F4C88"/>
    <w:rsid w:val="000F4F1E"/>
    <w:rsid w:val="0010206C"/>
    <w:rsid w:val="00110435"/>
    <w:rsid w:val="00135572"/>
    <w:rsid w:val="001414A4"/>
    <w:rsid w:val="00183A57"/>
    <w:rsid w:val="001A3C66"/>
    <w:rsid w:val="001C5021"/>
    <w:rsid w:val="001D7059"/>
    <w:rsid w:val="001D72CC"/>
    <w:rsid w:val="001E4453"/>
    <w:rsid w:val="001F31C0"/>
    <w:rsid w:val="002111CA"/>
    <w:rsid w:val="002248CF"/>
    <w:rsid w:val="00240515"/>
    <w:rsid w:val="00276A84"/>
    <w:rsid w:val="002E7C68"/>
    <w:rsid w:val="002F2C4E"/>
    <w:rsid w:val="002F3A45"/>
    <w:rsid w:val="003178FA"/>
    <w:rsid w:val="003A14EA"/>
    <w:rsid w:val="003D0E23"/>
    <w:rsid w:val="003F486C"/>
    <w:rsid w:val="003F6BA4"/>
    <w:rsid w:val="00400426"/>
    <w:rsid w:val="0040395A"/>
    <w:rsid w:val="00426D2E"/>
    <w:rsid w:val="00452848"/>
    <w:rsid w:val="00483424"/>
    <w:rsid w:val="0048608E"/>
    <w:rsid w:val="004D0881"/>
    <w:rsid w:val="004E1349"/>
    <w:rsid w:val="004E25DA"/>
    <w:rsid w:val="004E55A3"/>
    <w:rsid w:val="00511B71"/>
    <w:rsid w:val="005279A9"/>
    <w:rsid w:val="00533585"/>
    <w:rsid w:val="00533A22"/>
    <w:rsid w:val="00541DDC"/>
    <w:rsid w:val="005426C8"/>
    <w:rsid w:val="00574911"/>
    <w:rsid w:val="00577EBF"/>
    <w:rsid w:val="00595969"/>
    <w:rsid w:val="005C16C4"/>
    <w:rsid w:val="005D0D18"/>
    <w:rsid w:val="005D3809"/>
    <w:rsid w:val="005D6EFB"/>
    <w:rsid w:val="005E2E8B"/>
    <w:rsid w:val="005F4817"/>
    <w:rsid w:val="0060691C"/>
    <w:rsid w:val="00614736"/>
    <w:rsid w:val="00633E4C"/>
    <w:rsid w:val="006365A9"/>
    <w:rsid w:val="00667BDC"/>
    <w:rsid w:val="00673F99"/>
    <w:rsid w:val="006D525A"/>
    <w:rsid w:val="006E12E4"/>
    <w:rsid w:val="00714B0C"/>
    <w:rsid w:val="00720B6E"/>
    <w:rsid w:val="007756E1"/>
    <w:rsid w:val="00780B8A"/>
    <w:rsid w:val="00796B86"/>
    <w:rsid w:val="007B39D7"/>
    <w:rsid w:val="007B65DD"/>
    <w:rsid w:val="00821E67"/>
    <w:rsid w:val="0083328F"/>
    <w:rsid w:val="00851A66"/>
    <w:rsid w:val="008546C4"/>
    <w:rsid w:val="00860E65"/>
    <w:rsid w:val="00875C1F"/>
    <w:rsid w:val="00884426"/>
    <w:rsid w:val="0089064E"/>
    <w:rsid w:val="00894C98"/>
    <w:rsid w:val="008B3289"/>
    <w:rsid w:val="008E532D"/>
    <w:rsid w:val="008F1BA7"/>
    <w:rsid w:val="008F6AF2"/>
    <w:rsid w:val="00905849"/>
    <w:rsid w:val="00952322"/>
    <w:rsid w:val="009527A6"/>
    <w:rsid w:val="00970218"/>
    <w:rsid w:val="00972D4A"/>
    <w:rsid w:val="009B6E20"/>
    <w:rsid w:val="00A00181"/>
    <w:rsid w:val="00A44532"/>
    <w:rsid w:val="00A707DD"/>
    <w:rsid w:val="00A87BF9"/>
    <w:rsid w:val="00A96E36"/>
    <w:rsid w:val="00AA2635"/>
    <w:rsid w:val="00AA40B4"/>
    <w:rsid w:val="00AA602E"/>
    <w:rsid w:val="00AB6F10"/>
    <w:rsid w:val="00AC304B"/>
    <w:rsid w:val="00AD30ED"/>
    <w:rsid w:val="00AD45B0"/>
    <w:rsid w:val="00AF305E"/>
    <w:rsid w:val="00AF5DAE"/>
    <w:rsid w:val="00AF6D4C"/>
    <w:rsid w:val="00B027CA"/>
    <w:rsid w:val="00B257E8"/>
    <w:rsid w:val="00B96D68"/>
    <w:rsid w:val="00BA7629"/>
    <w:rsid w:val="00BC0349"/>
    <w:rsid w:val="00BF372E"/>
    <w:rsid w:val="00C3245D"/>
    <w:rsid w:val="00C43E6F"/>
    <w:rsid w:val="00C4560E"/>
    <w:rsid w:val="00C5083D"/>
    <w:rsid w:val="00C634AB"/>
    <w:rsid w:val="00C95167"/>
    <w:rsid w:val="00C95C65"/>
    <w:rsid w:val="00C975D3"/>
    <w:rsid w:val="00CA3B34"/>
    <w:rsid w:val="00CF4F59"/>
    <w:rsid w:val="00D15E71"/>
    <w:rsid w:val="00D351C8"/>
    <w:rsid w:val="00D3731F"/>
    <w:rsid w:val="00D84B50"/>
    <w:rsid w:val="00DB0AC9"/>
    <w:rsid w:val="00DB1E7C"/>
    <w:rsid w:val="00E151C8"/>
    <w:rsid w:val="00EA6D7B"/>
    <w:rsid w:val="00EB428F"/>
    <w:rsid w:val="00EF3B8F"/>
    <w:rsid w:val="00EF6ADA"/>
    <w:rsid w:val="00F12E57"/>
    <w:rsid w:val="00F90C4E"/>
    <w:rsid w:val="00FB3A4D"/>
    <w:rsid w:val="00FE04A9"/>
    <w:rsid w:val="00F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/>
    <o:shapelayout v:ext="edit">
      <o:idmap v:ext="edit" data="1"/>
    </o:shapelayout>
  </w:shapeDefaults>
  <w:decimalSymbol w:val="."/>
  <w:listSeparator w:val=","/>
  <w14:docId w14:val="7D1F0904"/>
  <w15:chartTrackingRefBased/>
  <w15:docId w15:val="{DFAF452F-067B-41C9-9922-75B04D189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Arial" w:hAnsi="Arial"/>
      <w:sz w:val="23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30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b/>
      <w:sz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5">
    <w:name w:val="Heading 15"/>
    <w:basedOn w:val="Normal"/>
    <w:rPr>
      <w:b/>
      <w:sz w:val="30"/>
    </w:rPr>
  </w:style>
  <w:style w:type="paragraph" w:customStyle="1" w:styleId="Heading135">
    <w:name w:val="Heading 13.5"/>
    <w:basedOn w:val="Heading15"/>
    <w:pPr>
      <w:keepNext/>
      <w:keepLines/>
    </w:pPr>
    <w:rPr>
      <w:sz w:val="27"/>
    </w:rPr>
  </w:style>
  <w:style w:type="paragraph" w:styleId="BodyText">
    <w:name w:val="Body Text"/>
    <w:basedOn w:val="Normal"/>
    <w:pPr>
      <w:suppressAutoHyphens w:val="0"/>
    </w:pPr>
  </w:style>
  <w:style w:type="paragraph" w:customStyle="1" w:styleId="BodyText1">
    <w:name w:val="Body Text1"/>
    <w:basedOn w:val="Normal"/>
    <w:pPr>
      <w:widowControl w:val="0"/>
      <w:suppressAutoHyphens w:val="0"/>
    </w:pPr>
    <w:rPr>
      <w:snapToGrid w:val="0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BodyText2">
    <w:name w:val="Body Text 2"/>
    <w:basedOn w:val="Normal"/>
    <w:pPr>
      <w:tabs>
        <w:tab w:val="left" w:pos="720"/>
        <w:tab w:val="left" w:pos="6148"/>
      </w:tabs>
    </w:pPr>
    <w:rPr>
      <w:sz w:val="24"/>
    </w:rPr>
  </w:style>
  <w:style w:type="paragraph" w:styleId="BalloonText">
    <w:name w:val="Balloon Text"/>
    <w:basedOn w:val="Normal"/>
    <w:semiHidden/>
    <w:rsid w:val="00FE04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copy\Union%20Lhead%20Blank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21" ma:contentTypeDescription="Create a new document." ma:contentTypeScope="" ma:versionID="0e93bf0beddeae153a529cf72313926d">
  <xsd:schema xmlns:xsd="http://www.w3.org/2001/XMLSchema" xmlns:xs="http://www.w3.org/2001/XMLSchema" xmlns:p="http://schemas.microsoft.com/office/2006/metadata/properties" xmlns:ns1="http://schemas.microsoft.com/sharepoint/v3" xmlns:ns2="21eb59ff-9970-4b44-8a76-c2c81f0249b7" xmlns:ns3="f3062c35-02c0-430f-ba7d-052395873ae0" xmlns:ns4="a04dbe3e-63b4-48d2-9d03-f0eb0c7bc09d" targetNamespace="http://schemas.microsoft.com/office/2006/metadata/properties" ma:root="true" ma:fieldsID="5b9da2bbed0acf5d10ceb7d634b28bc5" ns1:_="" ns2:_="" ns3:_="" ns4:_="">
    <xsd:import namespace="http://schemas.microsoft.com/sharepoint/v3"/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eview xmlns="21eb59ff-9970-4b44-8a76-c2c81f0249b7" xsi:nil="true"/>
    <_ip_UnifiedCompliancePolicyUIAction xmlns="http://schemas.microsoft.com/sharepoint/v3" xsi:nil="true"/>
    <_ip_UnifiedCompliancePolicyProperties xmlns="http://schemas.microsoft.com/sharepoint/v3" xsi:nil="true"/>
    <lcf76f155ced4ddcb4097134ff3c332f xmlns="21eb59ff-9970-4b44-8a76-c2c81f0249b7">
      <Terms xmlns="http://schemas.microsoft.com/office/infopath/2007/PartnerControls"/>
    </lcf76f155ced4ddcb4097134ff3c332f>
    <TaxCatchAll xmlns="a04dbe3e-63b4-48d2-9d03-f0eb0c7bc09d" xsi:nil="true"/>
  </documentManagement>
</p:properties>
</file>

<file path=customXml/itemProps1.xml><?xml version="1.0" encoding="utf-8"?>
<ds:datastoreItem xmlns:ds="http://schemas.openxmlformats.org/officeDocument/2006/customXml" ds:itemID="{57E85EF9-FC47-41B3-A833-CCA20D7CFB42}"/>
</file>

<file path=customXml/itemProps2.xml><?xml version="1.0" encoding="utf-8"?>
<ds:datastoreItem xmlns:ds="http://schemas.openxmlformats.org/officeDocument/2006/customXml" ds:itemID="{C92ECA9D-1BCA-4176-B903-93D73818EA9E}"/>
</file>

<file path=customXml/itemProps3.xml><?xml version="1.0" encoding="utf-8"?>
<ds:datastoreItem xmlns:ds="http://schemas.openxmlformats.org/officeDocument/2006/customXml" ds:itemID="{16B61BB0-304F-4A8D-8442-58083162005B}"/>
</file>

<file path=docMetadata/LabelInfo.xml><?xml version="1.0" encoding="utf-8"?>
<clbl:labelList xmlns:clbl="http://schemas.microsoft.com/office/2020/mipLabelMetadata">
  <clbl:label id="{88db8f40-be4e-40d3-a776-e8bb5de9f6c4}" enabled="1" method="Standard" siteId="{96f1f6e9-1057-4117-ac28-80cdfe86f8c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Union Lhead Blank.dot</Template>
  <TotalTime>5</TotalTime>
  <Pages>4</Pages>
  <Words>683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+</vt:lpstr>
    </vt:vector>
  </TitlesOfParts>
  <Company>DSS</Company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</dc:title>
  <dc:subject/>
  <dc:creator>STANDARD_PC</dc:creator>
  <cp:keywords/>
  <dc:description/>
  <cp:lastModifiedBy>Fairbrother Steven DIGITAL GROUP Digital Modernisation and Efficiency</cp:lastModifiedBy>
  <cp:revision>5</cp:revision>
  <cp:lastPrinted>2019-10-15T06:28:00Z</cp:lastPrinted>
  <dcterms:created xsi:type="dcterms:W3CDTF">2024-11-13T13:15:00Z</dcterms:created>
  <dcterms:modified xsi:type="dcterms:W3CDTF">2024-11-14T12:25:00Z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0x0101007515BB455E3C0846A6DC72B03DEA373A</vt:lpwstr>
  </property>
</Properties>
</file>