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695B" w14:textId="77777777" w:rsidR="00D64B14" w:rsidRDefault="009B0521" w:rsidP="00A0261B">
      <w:pPr>
        <w:pStyle w:val="Heading5"/>
        <w:rPr>
          <w:sz w:val="28"/>
          <w:szCs w:val="28"/>
        </w:rPr>
      </w:pPr>
      <w:r>
        <w:rPr>
          <w:noProof/>
        </w:rPr>
        <w:drawing>
          <wp:inline distT="0" distB="0" distL="0" distR="0" wp14:anchorId="0407BA26" wp14:editId="377CECB7">
            <wp:extent cx="2313940" cy="548640"/>
            <wp:effectExtent l="0" t="0" r="0" b="3810"/>
            <wp:docPr id="1985445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45102" name="Picture 198544510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C7BFC" w14:textId="77777777" w:rsidR="0093209A" w:rsidRPr="00D64B14" w:rsidRDefault="0093209A" w:rsidP="00A0261B">
      <w:pPr>
        <w:pStyle w:val="Heading5"/>
        <w:rPr>
          <w:b/>
          <w:bCs/>
          <w:sz w:val="28"/>
          <w:szCs w:val="28"/>
        </w:rPr>
      </w:pPr>
      <w:r w:rsidRPr="00D64B14">
        <w:rPr>
          <w:b/>
          <w:bCs/>
          <w:sz w:val="28"/>
          <w:szCs w:val="28"/>
        </w:rPr>
        <w:t>DWP briefing</w:t>
      </w:r>
      <w:r w:rsidRPr="00D64B14">
        <w:rPr>
          <w:b/>
          <w:bCs/>
          <w:sz w:val="28"/>
          <w:szCs w:val="28"/>
        </w:rPr>
        <w:tab/>
      </w:r>
      <w:bookmarkStart w:id="0" w:name="distribution"/>
      <w:bookmarkEnd w:id="0"/>
    </w:p>
    <w:p w14:paraId="30BD47AB" w14:textId="77777777" w:rsidR="0093209A" w:rsidRPr="00D64B14" w:rsidRDefault="0093209A" w:rsidP="0093209A">
      <w:pPr>
        <w:pStyle w:val="Heading5"/>
        <w:rPr>
          <w:rFonts w:cs="Arial"/>
          <w:b/>
          <w:bCs/>
          <w:sz w:val="28"/>
          <w:szCs w:val="28"/>
        </w:rPr>
      </w:pPr>
      <w:r w:rsidRPr="00D64B14">
        <w:rPr>
          <w:rFonts w:cs="Arial"/>
          <w:b/>
          <w:bCs/>
          <w:sz w:val="28"/>
          <w:szCs w:val="28"/>
        </w:rPr>
        <w:t>Department for Work &amp; Pensions Group</w:t>
      </w:r>
    </w:p>
    <w:p w14:paraId="68732BC8" w14:textId="77777777" w:rsidR="0093209A" w:rsidRPr="00150F92" w:rsidRDefault="0093209A" w:rsidP="0093209A">
      <w:pPr>
        <w:rPr>
          <w:rFonts w:cs="Arial"/>
        </w:rPr>
        <w:sectPr w:rsidR="0093209A" w:rsidRPr="00150F92" w:rsidSect="0093209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899" w:right="1134" w:bottom="1440" w:left="1134" w:header="709" w:footer="709" w:gutter="0"/>
          <w:cols w:space="720"/>
          <w:docGrid w:linePitch="360"/>
        </w:sectPr>
      </w:pPr>
      <w:bookmarkStart w:id="1" w:name="date"/>
      <w:bookmarkEnd w:id="1"/>
    </w:p>
    <w:p w14:paraId="25638E7F" w14:textId="77777777" w:rsidR="0093209A" w:rsidRDefault="0093209A" w:rsidP="0093209A">
      <w:pPr>
        <w:rPr>
          <w:rFonts w:cs="Arial"/>
          <w:sz w:val="24"/>
          <w:szCs w:val="24"/>
        </w:rPr>
      </w:pPr>
      <w:r w:rsidRPr="00442A43">
        <w:rPr>
          <w:rFonts w:cs="Arial"/>
          <w:sz w:val="24"/>
          <w:szCs w:val="24"/>
        </w:rPr>
        <w:t xml:space="preserve">To: </w:t>
      </w:r>
      <w:r>
        <w:rPr>
          <w:rFonts w:cs="Arial"/>
          <w:sz w:val="24"/>
          <w:szCs w:val="24"/>
        </w:rPr>
        <w:t>All members (GEC for info)</w:t>
      </w:r>
    </w:p>
    <w:p w14:paraId="775E54C2" w14:textId="09037696" w:rsidR="0093209A" w:rsidRDefault="0093209A" w:rsidP="0093209A">
      <w:pPr>
        <w:tabs>
          <w:tab w:val="left" w:pos="2685"/>
        </w:tabs>
        <w:rPr>
          <w:rFonts w:cs="Arial"/>
          <w:sz w:val="24"/>
          <w:szCs w:val="24"/>
        </w:rPr>
      </w:pPr>
      <w:r w:rsidRPr="00442A43">
        <w:rPr>
          <w:rFonts w:cs="Arial"/>
          <w:sz w:val="24"/>
          <w:szCs w:val="24"/>
        </w:rPr>
        <w:t>DWP/</w:t>
      </w:r>
      <w:r w:rsidR="00095A5B">
        <w:rPr>
          <w:rFonts w:cs="Arial"/>
          <w:sz w:val="24"/>
          <w:szCs w:val="24"/>
        </w:rPr>
        <w:t>BB</w:t>
      </w:r>
      <w:r w:rsidR="00674F02">
        <w:rPr>
          <w:rFonts w:cs="Arial"/>
          <w:sz w:val="24"/>
          <w:szCs w:val="24"/>
        </w:rPr>
        <w:t>/</w:t>
      </w:r>
      <w:r w:rsidR="00EB5201">
        <w:rPr>
          <w:rFonts w:cs="Arial"/>
          <w:sz w:val="24"/>
          <w:szCs w:val="24"/>
        </w:rPr>
        <w:t>0</w:t>
      </w:r>
      <w:r w:rsidR="00095A5B">
        <w:rPr>
          <w:rFonts w:cs="Arial"/>
          <w:sz w:val="24"/>
          <w:szCs w:val="24"/>
        </w:rPr>
        <w:t>58</w:t>
      </w:r>
      <w:r w:rsidR="00674F02">
        <w:rPr>
          <w:rFonts w:cs="Arial"/>
          <w:sz w:val="24"/>
          <w:szCs w:val="24"/>
        </w:rPr>
        <w:t>/</w:t>
      </w:r>
      <w:r>
        <w:rPr>
          <w:rFonts w:cs="Arial"/>
          <w:sz w:val="24"/>
          <w:szCs w:val="24"/>
        </w:rPr>
        <w:t>2</w:t>
      </w:r>
      <w:r w:rsidR="00DC621A">
        <w:rPr>
          <w:rFonts w:cs="Arial"/>
          <w:sz w:val="24"/>
          <w:szCs w:val="24"/>
        </w:rPr>
        <w:t>6</w:t>
      </w:r>
    </w:p>
    <w:p w14:paraId="78E68046" w14:textId="70CAF5EB" w:rsidR="0093209A" w:rsidRDefault="00D237E6" w:rsidP="0093209A">
      <w:pPr>
        <w:tabs>
          <w:tab w:val="left" w:pos="2685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14</w:t>
      </w:r>
      <w:r w:rsidR="00E204E1">
        <w:rPr>
          <w:rFonts w:cs="Arial"/>
          <w:sz w:val="24"/>
          <w:szCs w:val="24"/>
        </w:rPr>
        <w:t xml:space="preserve"> August</w:t>
      </w:r>
      <w:r w:rsidR="00751532">
        <w:rPr>
          <w:rFonts w:cs="Arial"/>
          <w:sz w:val="24"/>
          <w:szCs w:val="24"/>
        </w:rPr>
        <w:t xml:space="preserve"> 2026</w:t>
      </w:r>
    </w:p>
    <w:p w14:paraId="3DD3E98D" w14:textId="77777777" w:rsidR="0093209A" w:rsidRDefault="0093209A" w:rsidP="0093209A">
      <w:pPr>
        <w:tabs>
          <w:tab w:val="left" w:pos="2685"/>
        </w:tabs>
        <w:rPr>
          <w:rFonts w:cs="Arial"/>
        </w:rPr>
      </w:pPr>
      <w:r>
        <w:rPr>
          <w:rFonts w:cs="Arial"/>
        </w:rPr>
        <w:tab/>
      </w:r>
    </w:p>
    <w:p w14:paraId="05B3A443" w14:textId="64E913FC" w:rsidR="00F82431" w:rsidRDefault="00E204E1" w:rsidP="004F1CB3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Group Black Members election</w:t>
      </w:r>
      <w:r w:rsidR="00EB5201">
        <w:rPr>
          <w:rFonts w:cs="Arial"/>
          <w:b/>
          <w:bCs/>
          <w:sz w:val="32"/>
          <w:szCs w:val="32"/>
        </w:rPr>
        <w:t xml:space="preserve"> results </w:t>
      </w:r>
    </w:p>
    <w:p w14:paraId="57B1503E" w14:textId="77777777" w:rsidR="00CC4391" w:rsidRDefault="00CC4391" w:rsidP="004F1CB3">
      <w:pPr>
        <w:jc w:val="both"/>
        <w:rPr>
          <w:rFonts w:cs="Arial"/>
          <w:sz w:val="28"/>
          <w:szCs w:val="28"/>
          <w:u w:val="single"/>
        </w:rPr>
      </w:pPr>
    </w:p>
    <w:p w14:paraId="58DE7DB6" w14:textId="59129E2C" w:rsidR="00E204E1" w:rsidRDefault="00095A5B" w:rsidP="00E204E1">
      <w:pPr>
        <w:rPr>
          <w:sz w:val="24"/>
          <w:szCs w:val="24"/>
        </w:rPr>
      </w:pPr>
      <w:r>
        <w:rPr>
          <w:sz w:val="24"/>
          <w:szCs w:val="24"/>
        </w:rPr>
        <w:t xml:space="preserve">Following the Block Vote elections at PCS DWP Group conference in May when half of the Black Members Advisory Committee were elected, in line with the Group constitution </w:t>
      </w:r>
      <w:r w:rsidR="006B0047">
        <w:rPr>
          <w:sz w:val="24"/>
          <w:szCs w:val="24"/>
        </w:rPr>
        <w:t xml:space="preserve">the Black </w:t>
      </w:r>
      <w:r w:rsidR="006D01E0">
        <w:rPr>
          <w:sz w:val="24"/>
          <w:szCs w:val="24"/>
        </w:rPr>
        <w:t>M</w:t>
      </w:r>
      <w:r w:rsidR="006B0047">
        <w:rPr>
          <w:sz w:val="24"/>
          <w:szCs w:val="24"/>
        </w:rPr>
        <w:t>embers</w:t>
      </w:r>
      <w:r w:rsidR="006D01E0">
        <w:rPr>
          <w:sz w:val="24"/>
          <w:szCs w:val="24"/>
        </w:rPr>
        <w:t>’</w:t>
      </w:r>
      <w:r w:rsidR="006B0047">
        <w:rPr>
          <w:sz w:val="24"/>
          <w:szCs w:val="24"/>
        </w:rPr>
        <w:t xml:space="preserve"> Network has undertaken elections for the remaining places. Due to a tie in the initial Black Members’ Network election only two members of the committee were </w:t>
      </w:r>
      <w:r w:rsidR="00462145">
        <w:rPr>
          <w:sz w:val="24"/>
          <w:szCs w:val="24"/>
        </w:rPr>
        <w:t>elected,</w:t>
      </w:r>
      <w:r w:rsidR="006B0047">
        <w:rPr>
          <w:sz w:val="24"/>
          <w:szCs w:val="24"/>
        </w:rPr>
        <w:t xml:space="preserve"> and the election was re-run for the remaining 4 places.</w:t>
      </w:r>
    </w:p>
    <w:p w14:paraId="2C040306" w14:textId="77777777" w:rsidR="003C70D1" w:rsidRDefault="003C70D1" w:rsidP="00E204E1">
      <w:pPr>
        <w:rPr>
          <w:sz w:val="24"/>
          <w:szCs w:val="24"/>
        </w:rPr>
      </w:pPr>
    </w:p>
    <w:p w14:paraId="3B00D6F7" w14:textId="5B0CADC7" w:rsidR="003C70D1" w:rsidRDefault="003C70D1" w:rsidP="00E204E1">
      <w:pPr>
        <w:rPr>
          <w:sz w:val="24"/>
          <w:szCs w:val="24"/>
        </w:rPr>
      </w:pPr>
      <w:r>
        <w:rPr>
          <w:sz w:val="24"/>
          <w:szCs w:val="24"/>
        </w:rPr>
        <w:t>The Group can</w:t>
      </w:r>
      <w:r w:rsidR="004619FC">
        <w:rPr>
          <w:sz w:val="24"/>
          <w:szCs w:val="24"/>
        </w:rPr>
        <w:t xml:space="preserve"> now announce the full results.</w:t>
      </w:r>
    </w:p>
    <w:p w14:paraId="3CEC4253" w14:textId="77777777" w:rsidR="004619FC" w:rsidRDefault="004619FC" w:rsidP="00E204E1">
      <w:pPr>
        <w:rPr>
          <w:sz w:val="24"/>
          <w:szCs w:val="24"/>
        </w:rPr>
      </w:pPr>
    </w:p>
    <w:p w14:paraId="140BBB7C" w14:textId="26A7362E" w:rsidR="004619FC" w:rsidRDefault="004619FC" w:rsidP="00E204E1">
      <w:pPr>
        <w:rPr>
          <w:sz w:val="24"/>
          <w:szCs w:val="24"/>
        </w:rPr>
      </w:pPr>
      <w:r>
        <w:rPr>
          <w:sz w:val="24"/>
          <w:szCs w:val="24"/>
        </w:rPr>
        <w:t>Elected by Block vote at conference</w:t>
      </w:r>
    </w:p>
    <w:p w14:paraId="4AB68D59" w14:textId="79D5B52A" w:rsidR="005335E5" w:rsidRPr="00057732" w:rsidRDefault="005335E5" w:rsidP="0005773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57732">
        <w:rPr>
          <w:sz w:val="24"/>
          <w:szCs w:val="24"/>
        </w:rPr>
        <w:t xml:space="preserve">Saira </w:t>
      </w:r>
      <w:r w:rsidR="005C4CB8" w:rsidRPr="00057732">
        <w:rPr>
          <w:sz w:val="24"/>
          <w:szCs w:val="24"/>
        </w:rPr>
        <w:t>Afzal</w:t>
      </w:r>
      <w:r w:rsidRPr="00057732">
        <w:rPr>
          <w:sz w:val="24"/>
          <w:szCs w:val="24"/>
        </w:rPr>
        <w:t xml:space="preserve"> </w:t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Pr="00057732">
        <w:rPr>
          <w:sz w:val="24"/>
          <w:szCs w:val="24"/>
        </w:rPr>
        <w:t>DWP</w:t>
      </w:r>
      <w:r w:rsidR="005C4CB8" w:rsidRPr="00057732">
        <w:rPr>
          <w:sz w:val="24"/>
          <w:szCs w:val="24"/>
        </w:rPr>
        <w:t xml:space="preserve"> </w:t>
      </w:r>
      <w:r w:rsidRPr="00057732">
        <w:rPr>
          <w:sz w:val="24"/>
          <w:szCs w:val="24"/>
        </w:rPr>
        <w:t xml:space="preserve">East London </w:t>
      </w:r>
    </w:p>
    <w:p w14:paraId="58596B6B" w14:textId="2EA7E3AA" w:rsidR="005335E5" w:rsidRPr="00057732" w:rsidRDefault="005335E5" w:rsidP="0005773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57732">
        <w:rPr>
          <w:sz w:val="24"/>
          <w:szCs w:val="24"/>
        </w:rPr>
        <w:t xml:space="preserve">Toks </w:t>
      </w:r>
      <w:r w:rsidR="005C4CB8" w:rsidRPr="00057732">
        <w:rPr>
          <w:sz w:val="24"/>
          <w:szCs w:val="24"/>
        </w:rPr>
        <w:t>Anina</w:t>
      </w:r>
      <w:r w:rsidRPr="00057732">
        <w:rPr>
          <w:sz w:val="24"/>
          <w:szCs w:val="24"/>
        </w:rPr>
        <w:t xml:space="preserve"> </w:t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Pr="00057732">
        <w:rPr>
          <w:sz w:val="24"/>
          <w:szCs w:val="24"/>
        </w:rPr>
        <w:t>DWP</w:t>
      </w:r>
      <w:r w:rsidR="005C4CB8" w:rsidRPr="00057732">
        <w:rPr>
          <w:sz w:val="24"/>
          <w:szCs w:val="24"/>
        </w:rPr>
        <w:t xml:space="preserve"> </w:t>
      </w:r>
      <w:r w:rsidRPr="00057732">
        <w:rPr>
          <w:sz w:val="24"/>
          <w:szCs w:val="24"/>
        </w:rPr>
        <w:t xml:space="preserve">West London </w:t>
      </w:r>
    </w:p>
    <w:p w14:paraId="797ACAC6" w14:textId="564EF8B4" w:rsidR="005335E5" w:rsidRPr="00057732" w:rsidRDefault="005335E5" w:rsidP="0005773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57732">
        <w:rPr>
          <w:sz w:val="24"/>
          <w:szCs w:val="24"/>
        </w:rPr>
        <w:t xml:space="preserve">Raza </w:t>
      </w:r>
      <w:r w:rsidR="005C4CB8" w:rsidRPr="00057732">
        <w:rPr>
          <w:sz w:val="24"/>
          <w:szCs w:val="24"/>
        </w:rPr>
        <w:t>Akram</w:t>
      </w:r>
      <w:r w:rsidRPr="00057732">
        <w:rPr>
          <w:sz w:val="24"/>
          <w:szCs w:val="24"/>
        </w:rPr>
        <w:t xml:space="preserve"> </w:t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Pr="00057732">
        <w:rPr>
          <w:sz w:val="24"/>
          <w:szCs w:val="24"/>
        </w:rPr>
        <w:t>DWP</w:t>
      </w:r>
      <w:r w:rsidR="005C4CB8" w:rsidRPr="00057732">
        <w:rPr>
          <w:sz w:val="24"/>
          <w:szCs w:val="24"/>
        </w:rPr>
        <w:t xml:space="preserve"> </w:t>
      </w:r>
      <w:r w:rsidRPr="00057732">
        <w:rPr>
          <w:sz w:val="24"/>
          <w:szCs w:val="24"/>
        </w:rPr>
        <w:t xml:space="preserve">Wirral </w:t>
      </w:r>
    </w:p>
    <w:p w14:paraId="76C20523" w14:textId="2B78D9F9" w:rsidR="005335E5" w:rsidRPr="00057732" w:rsidRDefault="005335E5" w:rsidP="00057732">
      <w:pPr>
        <w:pStyle w:val="ListParagraph"/>
        <w:numPr>
          <w:ilvl w:val="0"/>
          <w:numId w:val="9"/>
        </w:numPr>
        <w:rPr>
          <w:sz w:val="24"/>
          <w:szCs w:val="24"/>
        </w:rPr>
      </w:pPr>
      <w:proofErr w:type="spellStart"/>
      <w:r w:rsidRPr="00057732">
        <w:rPr>
          <w:sz w:val="24"/>
          <w:szCs w:val="24"/>
        </w:rPr>
        <w:t>Zulf</w:t>
      </w:r>
      <w:proofErr w:type="spellEnd"/>
      <w:r w:rsidRPr="00057732">
        <w:rPr>
          <w:sz w:val="24"/>
          <w:szCs w:val="24"/>
        </w:rPr>
        <w:t xml:space="preserve"> </w:t>
      </w:r>
      <w:r w:rsidR="005C4CB8" w:rsidRPr="00057732">
        <w:rPr>
          <w:sz w:val="24"/>
          <w:szCs w:val="24"/>
        </w:rPr>
        <w:t>Aziz</w:t>
      </w:r>
      <w:r w:rsidRPr="00057732">
        <w:rPr>
          <w:sz w:val="24"/>
          <w:szCs w:val="24"/>
        </w:rPr>
        <w:t xml:space="preserve"> </w:t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Pr="00057732">
        <w:rPr>
          <w:sz w:val="24"/>
          <w:szCs w:val="24"/>
        </w:rPr>
        <w:t>DWP</w:t>
      </w:r>
      <w:r w:rsidR="005C4CB8" w:rsidRPr="00057732">
        <w:rPr>
          <w:sz w:val="24"/>
          <w:szCs w:val="24"/>
        </w:rPr>
        <w:t xml:space="preserve"> </w:t>
      </w:r>
      <w:r w:rsidRPr="00057732">
        <w:rPr>
          <w:sz w:val="24"/>
          <w:szCs w:val="24"/>
        </w:rPr>
        <w:t xml:space="preserve">Lancashire and Cumbria </w:t>
      </w:r>
    </w:p>
    <w:p w14:paraId="0C4C0F9F" w14:textId="79CC3E24" w:rsidR="005335E5" w:rsidRPr="00057732" w:rsidRDefault="005335E5" w:rsidP="0005773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57732">
        <w:rPr>
          <w:sz w:val="24"/>
          <w:szCs w:val="24"/>
        </w:rPr>
        <w:t xml:space="preserve">Oliur </w:t>
      </w:r>
      <w:r w:rsidR="005C4CB8" w:rsidRPr="00057732">
        <w:rPr>
          <w:sz w:val="24"/>
          <w:szCs w:val="24"/>
        </w:rPr>
        <w:t>Rahman</w:t>
      </w:r>
      <w:r w:rsidRPr="00057732">
        <w:rPr>
          <w:sz w:val="24"/>
          <w:szCs w:val="24"/>
        </w:rPr>
        <w:t xml:space="preserve"> </w:t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Pr="00057732">
        <w:rPr>
          <w:sz w:val="24"/>
          <w:szCs w:val="24"/>
        </w:rPr>
        <w:t xml:space="preserve">DWP East London </w:t>
      </w:r>
    </w:p>
    <w:p w14:paraId="5CFFFCA2" w14:textId="175382C3" w:rsidR="005335E5" w:rsidRPr="00057732" w:rsidRDefault="005335E5" w:rsidP="00057732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57732">
        <w:rPr>
          <w:sz w:val="24"/>
          <w:szCs w:val="24"/>
        </w:rPr>
        <w:t xml:space="preserve">Sunita McKenna </w:t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="005C4CB8" w:rsidRPr="00057732">
        <w:rPr>
          <w:sz w:val="24"/>
          <w:szCs w:val="24"/>
        </w:rPr>
        <w:tab/>
      </w:r>
      <w:r w:rsidRPr="00057732">
        <w:rPr>
          <w:sz w:val="24"/>
          <w:szCs w:val="24"/>
        </w:rPr>
        <w:t xml:space="preserve">DWP Glasgow </w:t>
      </w:r>
    </w:p>
    <w:p w14:paraId="0644B7EA" w14:textId="77777777" w:rsidR="004619FC" w:rsidRDefault="004619FC" w:rsidP="00E204E1">
      <w:pPr>
        <w:rPr>
          <w:sz w:val="24"/>
          <w:szCs w:val="24"/>
        </w:rPr>
      </w:pPr>
    </w:p>
    <w:p w14:paraId="0432A1ED" w14:textId="77777777" w:rsidR="00E204E1" w:rsidRDefault="00E204E1" w:rsidP="00E204E1">
      <w:pPr>
        <w:rPr>
          <w:sz w:val="24"/>
          <w:szCs w:val="24"/>
        </w:rPr>
      </w:pPr>
    </w:p>
    <w:p w14:paraId="18194B92" w14:textId="054B4895" w:rsidR="00E204E1" w:rsidRDefault="00E449DE" w:rsidP="00E204E1">
      <w:pPr>
        <w:rPr>
          <w:sz w:val="24"/>
          <w:szCs w:val="24"/>
        </w:rPr>
      </w:pPr>
      <w:r>
        <w:rPr>
          <w:sz w:val="24"/>
          <w:szCs w:val="24"/>
        </w:rPr>
        <w:t>Elected via the Black Members</w:t>
      </w:r>
      <w:r w:rsidR="006D01E0">
        <w:rPr>
          <w:sz w:val="24"/>
          <w:szCs w:val="24"/>
        </w:rPr>
        <w:t>’</w:t>
      </w:r>
      <w:r>
        <w:rPr>
          <w:sz w:val="24"/>
          <w:szCs w:val="24"/>
        </w:rPr>
        <w:t xml:space="preserve"> Network</w:t>
      </w:r>
      <w:r w:rsidR="00E204E1">
        <w:rPr>
          <w:sz w:val="24"/>
          <w:szCs w:val="24"/>
        </w:rPr>
        <w:t xml:space="preserve">: </w:t>
      </w:r>
    </w:p>
    <w:p w14:paraId="0275A15A" w14:textId="4827E7BF" w:rsidR="00E204E1" w:rsidRPr="00462145" w:rsidRDefault="00E204E1" w:rsidP="0046214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62145">
        <w:rPr>
          <w:sz w:val="24"/>
          <w:szCs w:val="24"/>
        </w:rPr>
        <w:t>Omotolani Olalekan-Hassan</w:t>
      </w:r>
      <w:r w:rsidR="00D8110A">
        <w:rPr>
          <w:sz w:val="24"/>
          <w:szCs w:val="24"/>
        </w:rPr>
        <w:t xml:space="preserve"> </w:t>
      </w:r>
      <w:r w:rsidR="005C4CB8">
        <w:rPr>
          <w:sz w:val="24"/>
          <w:szCs w:val="24"/>
        </w:rPr>
        <w:tab/>
      </w:r>
      <w:r w:rsidR="00D8110A" w:rsidRPr="00D8110A">
        <w:rPr>
          <w:sz w:val="24"/>
          <w:szCs w:val="24"/>
        </w:rPr>
        <w:t>DWP Devon</w:t>
      </w:r>
    </w:p>
    <w:p w14:paraId="6FB05A19" w14:textId="3DF26683" w:rsidR="00E204E1" w:rsidRPr="00462145" w:rsidRDefault="00E204E1" w:rsidP="0046214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462145">
        <w:rPr>
          <w:sz w:val="24"/>
          <w:szCs w:val="24"/>
        </w:rPr>
        <w:t>Kelly Tyrrell</w:t>
      </w:r>
      <w:r w:rsidRPr="00462145">
        <w:rPr>
          <w:sz w:val="24"/>
          <w:szCs w:val="24"/>
        </w:rPr>
        <w:tab/>
      </w:r>
      <w:r w:rsidR="005C4CB8">
        <w:rPr>
          <w:sz w:val="24"/>
          <w:szCs w:val="24"/>
        </w:rPr>
        <w:tab/>
      </w:r>
      <w:r w:rsidR="005C4CB8">
        <w:rPr>
          <w:sz w:val="24"/>
          <w:szCs w:val="24"/>
        </w:rPr>
        <w:tab/>
      </w:r>
      <w:r w:rsidR="005C4CB8">
        <w:rPr>
          <w:sz w:val="24"/>
          <w:szCs w:val="24"/>
        </w:rPr>
        <w:tab/>
      </w:r>
      <w:r w:rsidR="005C4CB8" w:rsidRPr="005C4CB8">
        <w:rPr>
          <w:sz w:val="24"/>
          <w:szCs w:val="24"/>
        </w:rPr>
        <w:t>DWP Wirral</w:t>
      </w:r>
    </w:p>
    <w:p w14:paraId="277544D6" w14:textId="2193F902" w:rsidR="00E204E1" w:rsidRPr="00462145" w:rsidRDefault="00E60F43" w:rsidP="00462145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462145">
        <w:rPr>
          <w:rFonts w:cs="Arial"/>
          <w:sz w:val="24"/>
          <w:szCs w:val="24"/>
        </w:rPr>
        <w:t>Khurram Anwar</w:t>
      </w:r>
      <w:r w:rsidR="005D217F">
        <w:rPr>
          <w:rFonts w:cs="Arial"/>
          <w:sz w:val="24"/>
          <w:szCs w:val="24"/>
        </w:rPr>
        <w:tab/>
      </w:r>
      <w:r w:rsidR="005D217F">
        <w:rPr>
          <w:rFonts w:cs="Arial"/>
          <w:sz w:val="24"/>
          <w:szCs w:val="24"/>
        </w:rPr>
        <w:tab/>
      </w:r>
      <w:r w:rsidR="005D217F">
        <w:rPr>
          <w:rFonts w:cs="Arial"/>
          <w:sz w:val="24"/>
          <w:szCs w:val="24"/>
        </w:rPr>
        <w:tab/>
      </w:r>
      <w:r w:rsidR="005D217F" w:rsidRPr="005D217F">
        <w:rPr>
          <w:rFonts w:cs="Arial"/>
          <w:sz w:val="24"/>
          <w:szCs w:val="24"/>
        </w:rPr>
        <w:t>DWP Sheffield</w:t>
      </w:r>
    </w:p>
    <w:p w14:paraId="51B18F38" w14:textId="5E2CBE7E" w:rsidR="00EB5201" w:rsidRPr="00462145" w:rsidRDefault="00462145" w:rsidP="00462145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462145">
        <w:rPr>
          <w:rFonts w:cs="Arial"/>
          <w:sz w:val="24"/>
          <w:szCs w:val="24"/>
        </w:rPr>
        <w:t>Salma Jawaid</w:t>
      </w:r>
      <w:r w:rsidR="00A35975">
        <w:rPr>
          <w:rFonts w:cs="Arial"/>
          <w:sz w:val="24"/>
          <w:szCs w:val="24"/>
        </w:rPr>
        <w:tab/>
      </w:r>
      <w:r w:rsidR="00A35975">
        <w:rPr>
          <w:rFonts w:cs="Arial"/>
          <w:sz w:val="24"/>
          <w:szCs w:val="24"/>
        </w:rPr>
        <w:tab/>
      </w:r>
      <w:r w:rsidR="00A35975">
        <w:rPr>
          <w:rFonts w:cs="Arial"/>
          <w:sz w:val="24"/>
          <w:szCs w:val="24"/>
        </w:rPr>
        <w:tab/>
      </w:r>
      <w:r w:rsidR="00A35975" w:rsidRPr="00A35975">
        <w:rPr>
          <w:rFonts w:cs="Arial"/>
          <w:sz w:val="24"/>
          <w:szCs w:val="24"/>
        </w:rPr>
        <w:t>DWP North London</w:t>
      </w:r>
    </w:p>
    <w:p w14:paraId="2AC3C385" w14:textId="2146736E" w:rsidR="00462145" w:rsidRPr="00462145" w:rsidRDefault="00462145" w:rsidP="00462145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462145">
        <w:rPr>
          <w:rFonts w:cs="Arial"/>
          <w:sz w:val="24"/>
          <w:szCs w:val="24"/>
        </w:rPr>
        <w:t>Louise Johnstone</w:t>
      </w:r>
      <w:r w:rsidR="005555B4">
        <w:rPr>
          <w:rFonts w:cs="Arial"/>
          <w:sz w:val="24"/>
          <w:szCs w:val="24"/>
        </w:rPr>
        <w:tab/>
      </w:r>
      <w:r w:rsidR="005555B4">
        <w:rPr>
          <w:rFonts w:cs="Arial"/>
          <w:sz w:val="24"/>
          <w:szCs w:val="24"/>
        </w:rPr>
        <w:tab/>
      </w:r>
      <w:r w:rsidR="005555B4">
        <w:rPr>
          <w:rFonts w:cs="Arial"/>
          <w:sz w:val="24"/>
          <w:szCs w:val="24"/>
        </w:rPr>
        <w:tab/>
      </w:r>
      <w:r w:rsidR="005555B4" w:rsidRPr="005555B4">
        <w:rPr>
          <w:rFonts w:cs="Arial"/>
          <w:sz w:val="24"/>
          <w:szCs w:val="24"/>
        </w:rPr>
        <w:t>DWP Durham Tees Valley Branch</w:t>
      </w:r>
    </w:p>
    <w:p w14:paraId="5F9103E4" w14:textId="0DDC545A" w:rsidR="00462145" w:rsidRPr="00462145" w:rsidRDefault="00462145" w:rsidP="00462145">
      <w:pPr>
        <w:pStyle w:val="ListParagraph"/>
        <w:numPr>
          <w:ilvl w:val="0"/>
          <w:numId w:val="8"/>
        </w:numPr>
        <w:jc w:val="both"/>
        <w:rPr>
          <w:rFonts w:cs="Arial"/>
          <w:sz w:val="24"/>
          <w:szCs w:val="24"/>
        </w:rPr>
      </w:pPr>
      <w:r w:rsidRPr="00462145">
        <w:rPr>
          <w:rFonts w:cs="Arial"/>
          <w:sz w:val="24"/>
          <w:szCs w:val="24"/>
        </w:rPr>
        <w:t>Doreen Pearson</w:t>
      </w:r>
      <w:r w:rsidR="00057732">
        <w:rPr>
          <w:rFonts w:cs="Arial"/>
          <w:sz w:val="24"/>
          <w:szCs w:val="24"/>
        </w:rPr>
        <w:tab/>
      </w:r>
      <w:r w:rsidR="00057732">
        <w:rPr>
          <w:rFonts w:cs="Arial"/>
          <w:sz w:val="24"/>
          <w:szCs w:val="24"/>
        </w:rPr>
        <w:tab/>
      </w:r>
      <w:r w:rsidR="00057732">
        <w:rPr>
          <w:rFonts w:cs="Arial"/>
          <w:sz w:val="24"/>
          <w:szCs w:val="24"/>
        </w:rPr>
        <w:tab/>
      </w:r>
      <w:r w:rsidR="00057732" w:rsidRPr="00057732">
        <w:rPr>
          <w:rFonts w:cs="Arial"/>
          <w:sz w:val="24"/>
          <w:szCs w:val="24"/>
        </w:rPr>
        <w:t>DWP Bedfordshire &amp; Hertfordshire</w:t>
      </w:r>
    </w:p>
    <w:p w14:paraId="6AE4607B" w14:textId="77777777" w:rsidR="00973D51" w:rsidRDefault="00973D51" w:rsidP="0093209A">
      <w:pPr>
        <w:jc w:val="both"/>
        <w:rPr>
          <w:rFonts w:cs="Arial"/>
          <w:bCs/>
          <w:sz w:val="24"/>
          <w:szCs w:val="24"/>
        </w:rPr>
      </w:pPr>
    </w:p>
    <w:p w14:paraId="2CB15127" w14:textId="16641D4F" w:rsidR="00973D51" w:rsidRDefault="00973D51" w:rsidP="00973D51">
      <w:pPr>
        <w:rPr>
          <w:sz w:val="24"/>
          <w:szCs w:val="24"/>
        </w:rPr>
      </w:pPr>
      <w:r>
        <w:rPr>
          <w:sz w:val="24"/>
          <w:szCs w:val="24"/>
        </w:rPr>
        <w:t xml:space="preserve">If you would like to update your contact details for the </w:t>
      </w:r>
      <w:r w:rsidR="001F3DCD">
        <w:rPr>
          <w:sz w:val="24"/>
          <w:szCs w:val="24"/>
        </w:rPr>
        <w:t>Black Members</w:t>
      </w:r>
      <w:r w:rsidR="006D01E0">
        <w:rPr>
          <w:sz w:val="24"/>
          <w:szCs w:val="24"/>
        </w:rPr>
        <w:t>’</w:t>
      </w:r>
      <w:r w:rsidR="001F3D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network or if any PCS member would like to be added to the network, please complete the attached form and send to the DWP Group at </w:t>
      </w:r>
      <w:hyperlink r:id="rId17" w:history="1">
        <w:r w:rsidRPr="004454D8">
          <w:rPr>
            <w:rStyle w:val="Hyperlink"/>
            <w:sz w:val="24"/>
            <w:szCs w:val="24"/>
          </w:rPr>
          <w:t>dwp@pcs.org.uk</w:t>
        </w:r>
      </w:hyperlink>
      <w:r>
        <w:rPr>
          <w:sz w:val="24"/>
          <w:szCs w:val="24"/>
        </w:rPr>
        <w:t xml:space="preserve"> </w:t>
      </w:r>
    </w:p>
    <w:p w14:paraId="298302FC" w14:textId="77777777" w:rsidR="00973D51" w:rsidRDefault="00973D51" w:rsidP="00973D51">
      <w:pPr>
        <w:rPr>
          <w:sz w:val="24"/>
          <w:szCs w:val="24"/>
        </w:rPr>
      </w:pPr>
    </w:p>
    <w:p w14:paraId="5E65789D" w14:textId="3F0B3CC8" w:rsidR="00EB5201" w:rsidRDefault="00EB5201" w:rsidP="0093209A">
      <w:pPr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Thanks very much,</w:t>
      </w:r>
    </w:p>
    <w:p w14:paraId="47E73C40" w14:textId="77777777" w:rsidR="00E204E1" w:rsidRDefault="00E204E1" w:rsidP="0093209A">
      <w:pPr>
        <w:jc w:val="both"/>
        <w:rPr>
          <w:rFonts w:cs="Arial"/>
          <w:bCs/>
          <w:sz w:val="24"/>
          <w:szCs w:val="24"/>
        </w:rPr>
      </w:pPr>
    </w:p>
    <w:p w14:paraId="0A8F886D" w14:textId="5B32F693" w:rsidR="00736913" w:rsidRDefault="00E204E1" w:rsidP="00736913">
      <w:pPr>
        <w:rPr>
          <w:b/>
          <w:bCs/>
        </w:rPr>
      </w:pPr>
      <w:r w:rsidRPr="00E204E1">
        <w:rPr>
          <w:rFonts w:cs="Arial"/>
          <w:b/>
          <w:bCs/>
          <w:sz w:val="24"/>
          <w:szCs w:val="24"/>
        </w:rPr>
        <w:t>Steve Swainston</w:t>
      </w:r>
      <w:r w:rsidR="0093209A" w:rsidRPr="0093209A">
        <w:rPr>
          <w:b/>
          <w:bCs/>
        </w:rPr>
        <w:tab/>
      </w:r>
      <w:r w:rsidR="0093209A" w:rsidRPr="0093209A">
        <w:rPr>
          <w:b/>
          <w:bCs/>
        </w:rPr>
        <w:tab/>
      </w:r>
      <w:r w:rsidR="00DB1113">
        <w:rPr>
          <w:b/>
          <w:bCs/>
        </w:rPr>
        <w:tab/>
      </w:r>
    </w:p>
    <w:p w14:paraId="3F718694" w14:textId="03F80986" w:rsidR="00736913" w:rsidRDefault="00736913" w:rsidP="00736913">
      <w:pPr>
        <w:rPr>
          <w:rFonts w:cs="Arial"/>
          <w:b/>
          <w:bCs/>
          <w:sz w:val="24"/>
          <w:szCs w:val="24"/>
        </w:rPr>
      </w:pPr>
      <w:r>
        <w:rPr>
          <w:b/>
          <w:bCs/>
        </w:rPr>
        <w:t xml:space="preserve">DWP Group </w:t>
      </w:r>
      <w:r w:rsidR="00E204E1">
        <w:rPr>
          <w:b/>
          <w:bCs/>
        </w:rPr>
        <w:t>Secretary</w:t>
      </w:r>
    </w:p>
    <w:p w14:paraId="0144B276" w14:textId="77777777" w:rsidR="001F2842" w:rsidRDefault="00DB1113" w:rsidP="006A46B5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 </w:t>
      </w:r>
    </w:p>
    <w:p w14:paraId="451D2939" w14:textId="0AC3394A" w:rsidR="00AD6B0C" w:rsidRPr="00AD6B0C" w:rsidRDefault="00AD6B0C" w:rsidP="00AD6B0C">
      <w:pPr>
        <w:tabs>
          <w:tab w:val="left" w:pos="5685"/>
        </w:tabs>
      </w:pPr>
      <w:r>
        <w:tab/>
      </w:r>
    </w:p>
    <w:sectPr w:rsidR="00AD6B0C" w:rsidRPr="00AD6B0C" w:rsidSect="00922A9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2240" w:h="15840" w:code="1"/>
      <w:pgMar w:top="1440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76ED" w14:textId="77777777" w:rsidR="000256C9" w:rsidRDefault="000256C9">
      <w:r>
        <w:separator/>
      </w:r>
    </w:p>
  </w:endnote>
  <w:endnote w:type="continuationSeparator" w:id="0">
    <w:p w14:paraId="4DAACE1A" w14:textId="77777777" w:rsidR="000256C9" w:rsidRDefault="0002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opi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19C7" w14:textId="77777777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8" behindDoc="0" locked="0" layoutInCell="1" allowOverlap="1" wp14:anchorId="1FA05B2E" wp14:editId="0AC4E5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1690944795" name="Text Box 2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BBB8C1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05B2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alt="Official" style="position:absolute;left:0;text-align:left;margin-left:0;margin-top:0;width:37.55pt;height:29.65pt;z-index:25165825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CZ73m8PAgAA&#10;HA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2ABBB8C1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D490886" wp14:editId="0AFE364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79398194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5C2D3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90886" id="Text Box 10" o:spid="_x0000_s1031" type="#_x0000_t202" style="position:absolute;left:0;text-align:left;margin-left:0;margin-top:0;width:34.4pt;height:29.65pt;z-index:25165824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p8GwIAADU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mqkqa+0bOH6gW3ddAL&#10;wVu+abD1lvnwyBwyj9OimsMDHlJBW1IYLEpqcD//5o/5SAhGKWlRSSU1KHVK1DeDREXRjYYbjX0y&#10;pp/zWY5xc9S3gPqc4lOxPJnodUGNpnSgn1Hn69gIQ8xwbFfS/Wjehl7S+E64WK9TEurLsrA1O8tH&#10;XiOWT90zc3YAPCBT9zDKjBVvcO9zI9Dero8B0U+kXIAcEEdtJlqHdxTF//o/ZV1e++oXAA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DBNsp8GwIAADU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1495C2D3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77F7" w14:textId="77777777" w:rsidR="0093209A" w:rsidRPr="00DA12B5" w:rsidRDefault="0093209A" w:rsidP="004D3877">
    <w:pPr>
      <w:pStyle w:val="Footer"/>
      <w:tabs>
        <w:tab w:val="left" w:pos="1125"/>
      </w:tabs>
      <w:jc w:val="lef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87A741" wp14:editId="77ADACB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4169615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62D5F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87A74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0;margin-top:0;width:34.4pt;height:29.65pt;z-index:25165824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x06GwIAADU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mqks5j3+jZQ/WC2zro&#10;heAt3zTYest8eGQOmcdpUc3hAQ+poC0pDBYlNbiff/PHfCQEo5S0qKSSGpQ6JeqbQaKi6EbDjcY+&#10;GdPP+SzHuDnqW0B9TvGpWJ5M9LqgRlM60M+o83VshCFmOLYr6X40b0MvaXwnXKzXKQn1ZVnYmp3l&#10;I68Ry6fumTk7AB6QqXsYZcaKN7j3uRFob9fHgOgnUi5ADoijNhOtwzuK4n/9n7Iur331Cw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B29x06GwIAADU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04F62D5F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7CBC" w14:textId="77777777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7" behindDoc="0" locked="0" layoutInCell="1" allowOverlap="1" wp14:anchorId="1C4EA637" wp14:editId="2B41BE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773742836" name="Text Box 1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521AB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4EA63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5" type="#_x0000_t202" alt="Official" style="position:absolute;left:0;text-align:left;margin-left:0;margin-top:0;width:37.55pt;height:29.65pt;z-index:25165825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NbEQpIPAgAA&#10;HA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4D6521AB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47EB2543" wp14:editId="51B8DDF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3048491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D7435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EB2543" id="Text Box 7" o:spid="_x0000_s1036" type="#_x0000_t202" style="position:absolute;left:0;text-align:left;margin-left:0;margin-top:0;width:34.4pt;height:29.65pt;z-index:25165825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XW/GwIAADY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kqXCsRHV17qF5wXQe9&#10;ErzlmwZ7b5kPj8wh9Tguyjk84CEVtCWFwaKkBvfzb/6Yj4xglJIWpVRSg1qnRH0zyFRU3Wi40dgn&#10;Y/o5n+UYN0d9CyjQKb4Vy5OJXhfUaEoH+hmFvo6NMMQMx3Yl3Y/mbeg1jQ+Fi/U6JaHALAtbs7N8&#10;JDaC+dQ9M2cHxANSdQ+jzljxBvg+NyLt7foYEP7EygXIAXIUZ+J1eEhR/a//U9blua9+AQ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BL4XW/GwIAADY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3D0D7435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16E8" w14:textId="77777777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60" behindDoc="0" locked="0" layoutInCell="1" allowOverlap="1" wp14:anchorId="2FB32866" wp14:editId="65DE67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184913687" name="Text Box 2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BAD72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32866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0" type="#_x0000_t202" alt="Official" style="position:absolute;left:0;text-align:left;margin-left:0;margin-top:0;width:37.55pt;height:29.65pt;z-index:2516582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" filled="f" stroked="f">
              <v:textbox style="mso-fit-shape-to-text:t" inset="0,0,0,15pt">
                <w:txbxContent>
                  <w:p w14:paraId="04ABAD72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0B1C305" wp14:editId="206D3E0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490353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E83D8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1C305" id="Text Box 4" o:spid="_x0000_s1041" type="#_x0000_t202" style="position:absolute;left:0;text-align:left;margin-left:0;margin-top:0;width:34.4pt;height:29.65pt;z-index:251658247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10GwIAADY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" filled="f" stroked="f">
              <v:textbox style="mso-fit-shape-to-text:t" inset="0,0,0,15pt">
                <w:txbxContent>
                  <w:p w14:paraId="5C4E83D8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F232" w14:textId="77777777" w:rsidR="0093209A" w:rsidRPr="004D3877" w:rsidRDefault="003F47E5" w:rsidP="004D3877">
    <w:pPr>
      <w:pStyle w:val="Foo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61" behindDoc="0" locked="0" layoutInCell="1" allowOverlap="1" wp14:anchorId="6360268A" wp14:editId="658AA362">
              <wp:simplePos x="723900" y="9493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193399853" name="Text Box 2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A74D5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60268A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2" type="#_x0000_t202" alt="Official" style="position:absolute;left:0;text-align:left;margin-left:0;margin-top:0;width:37.55pt;height:29.65pt;z-index:2516582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" filled="f" stroked="f">
              <v:textbox style="mso-fit-shape-to-text:t" inset="0,0,0,15pt">
                <w:txbxContent>
                  <w:p w14:paraId="618A74D5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742D4FE" wp14:editId="43DF0F8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1848604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CD5C90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42D4FE" id="Text Box 3" o:spid="_x0000_s1043" type="#_x0000_t202" style="position:absolute;left:0;text-align:left;margin-left:0;margin-top:0;width:34.4pt;height:29.65pt;z-index:251658241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" filled="f" stroked="f">
              <v:textbox style="mso-fit-shape-to-text:t" inset="0,0,0,15pt">
                <w:txbxContent>
                  <w:p w14:paraId="78CD5C90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sz w:val="16"/>
        <w:szCs w:val="16"/>
      </w:rPr>
      <w:t xml:space="preserve">                                          </w:t>
    </w:r>
    <w:r w:rsidR="0093209A" w:rsidRPr="00DA12B5">
      <w:rPr>
        <w:sz w:val="16"/>
        <w:szCs w:val="16"/>
      </w:rPr>
      <w:t xml:space="preserve"> </w:t>
    </w:r>
    <w:hyperlink r:id="rId1" w:history="1">
      <w:r w:rsidR="0093209A" w:rsidRPr="00FF372E">
        <w:rPr>
          <w:rStyle w:val="Hyperlink"/>
          <w:rFonts w:eastAsiaTheme="majorEastAsia"/>
          <w:sz w:val="16"/>
          <w:szCs w:val="16"/>
        </w:rPr>
        <w:t>www.pcs.org.uk/dwp</w:t>
      </w:r>
    </w:hyperlink>
    <w:r w:rsidR="0093209A">
      <w:rPr>
        <w:sz w:val="16"/>
        <w:szCs w:val="16"/>
      </w:rPr>
      <w:t xml:space="preserve"> </w:t>
    </w:r>
    <w:r w:rsidR="0093209A" w:rsidRPr="00DA12B5">
      <w:rPr>
        <w:sz w:val="16"/>
        <w:szCs w:val="16"/>
      </w:rPr>
      <w:t xml:space="preserve">Tel:  0113 200 </w:t>
    </w:r>
    <w:proofErr w:type="gramStart"/>
    <w:r w:rsidR="0093209A" w:rsidRPr="00DA12B5">
      <w:rPr>
        <w:sz w:val="16"/>
        <w:szCs w:val="16"/>
      </w:rPr>
      <w:t>5300  Email</w:t>
    </w:r>
    <w:proofErr w:type="gramEnd"/>
    <w:r w:rsidR="0093209A">
      <w:rPr>
        <w:sz w:val="16"/>
        <w:szCs w:val="16"/>
      </w:rPr>
      <w:t xml:space="preserve">: </w:t>
    </w:r>
    <w:hyperlink r:id="rId2" w:history="1">
      <w:r w:rsidR="0093209A" w:rsidRPr="00F62ABE">
        <w:rPr>
          <w:rStyle w:val="Hyperlink"/>
          <w:rFonts w:eastAsiaTheme="majorEastAsia"/>
          <w:sz w:val="16"/>
          <w:szCs w:val="16"/>
        </w:rPr>
        <w:t>responseteam@pcs.org.uk</w:t>
      </w:r>
    </w:hyperlink>
    <w:r w:rsidR="0093209A">
      <w:rPr>
        <w:sz w:val="16"/>
        <w:szCs w:val="16"/>
      </w:rPr>
      <w:t xml:space="preserve">                                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6ABE" w14:textId="77777777" w:rsidR="0093209A" w:rsidRDefault="003F47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9" behindDoc="0" locked="0" layoutInCell="1" allowOverlap="1" wp14:anchorId="3BD71AFD" wp14:editId="602393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6885" cy="376555"/>
              <wp:effectExtent l="0" t="0" r="18415" b="0"/>
              <wp:wrapNone/>
              <wp:docPr id="736754076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CA391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71AF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alt="Official" style="position:absolute;left:0;text-align:left;margin-left:0;margin-top:0;width:37.55pt;height:29.65pt;z-index:25165825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" filled="f" stroked="f">
              <v:textbox style="mso-fit-shape-to-text:t" inset="0,0,0,15pt">
                <w:txbxContent>
                  <w:p w14:paraId="7C9CA391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3F05C12A" wp14:editId="2BABFF1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6880" cy="376555"/>
              <wp:effectExtent l="0" t="0" r="0" b="0"/>
              <wp:wrapNone/>
              <wp:docPr id="12303616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54C6B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05C12A" id="Text Box 1" o:spid="_x0000_s1047" type="#_x0000_t202" style="position:absolute;left:0;text-align:left;margin-left:0;margin-top:0;width:34.4pt;height:29.65pt;z-index:251658251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" filled="f" stroked="f">
              <v:textbox style="mso-fit-shape-to-text:t" inset="0,0,0,15pt">
                <w:txbxContent>
                  <w:p w14:paraId="34D54C6B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A2AA" w14:textId="77777777" w:rsidR="000256C9" w:rsidRDefault="000256C9">
      <w:r>
        <w:separator/>
      </w:r>
    </w:p>
  </w:footnote>
  <w:footnote w:type="continuationSeparator" w:id="0">
    <w:p w14:paraId="3969374B" w14:textId="77777777" w:rsidR="000256C9" w:rsidRDefault="00025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AA85" w14:textId="77777777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4A017615" wp14:editId="603A34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945820778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20FB9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761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37.55pt;height:29.65pt;z-index:25165825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" filled="f" stroked="f">
              <v:textbox style="mso-fit-shape-to-text:t" inset="0,15pt,0,0">
                <w:txbxContent>
                  <w:p w14:paraId="38320FB9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62682D3" wp14:editId="3E4127A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20675737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F73EC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64E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682D3" id="Text Box 12" o:spid="_x0000_s1027" type="#_x0000_t202" style="position:absolute;margin-left:0;margin-top:0;width:34.4pt;height:29.65pt;z-index:251658242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6wxRPhsCAAA1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434F73EC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64E3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D045" w14:textId="77777777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7ADFBB27" wp14:editId="3ABDB5D5">
              <wp:simplePos x="7239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475854576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87D55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FBB2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alt="Official" style="position:absolute;margin-left:0;margin-top:0;width:37.55pt;height:29.65pt;z-index:25165825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" filled="f" stroked="f">
              <v:textbox style="mso-fit-shape-to-text:t" inset="0,15pt,0,0">
                <w:txbxContent>
                  <w:p w14:paraId="6F787D55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C2E10A5" wp14:editId="1F4B9DB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3278879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12BD1A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2E10A5" id="Text Box 11" o:spid="_x0000_s1029" type="#_x0000_t202" style="position:absolute;margin-left:0;margin-top:0;width:34.4pt;height:29.65pt;z-index:251658244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" filled="f" stroked="f">
              <v:textbox style="mso-fit-shape-to-text:t" inset="0,15pt,0,0">
                <w:txbxContent>
                  <w:p w14:paraId="0312BD1A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86B4" w14:textId="77777777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7CD22531" wp14:editId="4695E1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959859099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FCAC1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2253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3" type="#_x0000_t202" alt="Official" style="position:absolute;margin-left:0;margin-top:0;width:37.55pt;height:29.65pt;z-index:2516582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" filled="f" stroked="f">
              <v:textbox style="mso-fit-shape-to-text:t" inset="0,15pt,0,0">
                <w:txbxContent>
                  <w:p w14:paraId="2D1FCAC1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267DA58E" wp14:editId="430A5AA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14203886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03737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7DA58E" id="Text Box 8" o:spid="_x0000_s1034" type="#_x0000_t202" style="position:absolute;margin-left:0;margin-top:0;width:34.4pt;height:29.65pt;z-index:251658248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r04HNRsCAAA1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45103737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0644" w14:textId="77777777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6" behindDoc="0" locked="0" layoutInCell="1" allowOverlap="1" wp14:anchorId="1794DB2A" wp14:editId="5403863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235332595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AE555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4DB2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7" type="#_x0000_t202" alt="Official" style="position:absolute;margin-left:0;margin-top:0;width:37.55pt;height:29.65pt;z-index:2516582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" filled="f" stroked="f">
              <v:textbox style="mso-fit-shape-to-text:t" inset="0,15pt,0,0">
                <w:txbxContent>
                  <w:p w14:paraId="740AE555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FB3B54A" wp14:editId="22D50D3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11382919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21ECDC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64E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B3B54A" id="Text Box 6" o:spid="_x0000_s1038" type="#_x0000_t202" style="position:absolute;margin-left:0;margin-top:0;width:34.4pt;height:29.65pt;z-index:251658243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D1hBcBsCAAA2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4821ECDC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64E34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0FDF" w14:textId="77777777" w:rsidR="0093209A" w:rsidRDefault="0093209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0F0816A" wp14:editId="06C02A2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2037031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4F4B7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0816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style="position:absolute;margin-left:0;margin-top:0;width:34.4pt;height:29.65pt;z-index:251658245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YufzTRsCAAA2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0834F4B7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8848" w14:textId="77777777" w:rsidR="0093209A" w:rsidRDefault="003F47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5" behindDoc="0" locked="0" layoutInCell="1" allowOverlap="1" wp14:anchorId="57335153" wp14:editId="5B5105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76885" cy="376555"/>
              <wp:effectExtent l="0" t="0" r="18415" b="4445"/>
              <wp:wrapNone/>
              <wp:docPr id="1110500901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69C756" w14:textId="77777777" w:rsidR="003F47E5" w:rsidRPr="003F47E5" w:rsidRDefault="003F47E5" w:rsidP="003F47E5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F47E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3515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4" type="#_x0000_t202" alt="Official" style="position:absolute;margin-left:0;margin-top:0;width:37.55pt;height:29.65pt;z-index:25165825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" filled="f" stroked="f">
              <v:textbox style="mso-fit-shape-to-text:t" inset="0,15pt,0,0">
                <w:txbxContent>
                  <w:p w14:paraId="3469C756" w14:textId="77777777" w:rsidR="003F47E5" w:rsidRPr="003F47E5" w:rsidRDefault="003F47E5" w:rsidP="003F47E5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3F47E5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09A"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41518EF" wp14:editId="076DEE9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76555"/>
              <wp:effectExtent l="0" t="0" r="0" b="0"/>
              <wp:wrapNone/>
              <wp:docPr id="7549849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68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F724BB" w14:textId="77777777" w:rsidR="0093209A" w:rsidRPr="00664E34" w:rsidRDefault="0093209A" w:rsidP="00664E3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518EF" id="Text Box 2" o:spid="_x0000_s1045" type="#_x0000_t202" style="position:absolute;margin-left:0;margin-top:0;width:34.4pt;height:29.65pt;z-index:251658249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" filled="f" stroked="f">
              <v:textbox style="mso-fit-shape-to-text:t" inset="0,15pt,0,0">
                <w:txbxContent>
                  <w:p w14:paraId="7CF724BB" w14:textId="77777777" w:rsidR="0093209A" w:rsidRPr="00664E34" w:rsidRDefault="0093209A" w:rsidP="00664E3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B9E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632C56"/>
    <w:multiLevelType w:val="hybridMultilevel"/>
    <w:tmpl w:val="596C0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95C06"/>
    <w:multiLevelType w:val="hybridMultilevel"/>
    <w:tmpl w:val="28D6E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045CE"/>
    <w:multiLevelType w:val="multilevel"/>
    <w:tmpl w:val="487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79209B"/>
    <w:multiLevelType w:val="hybridMultilevel"/>
    <w:tmpl w:val="E78C7D2C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6D272FAF"/>
    <w:multiLevelType w:val="hybridMultilevel"/>
    <w:tmpl w:val="F7703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F55AD"/>
    <w:multiLevelType w:val="hybridMultilevel"/>
    <w:tmpl w:val="22849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71ECF"/>
    <w:multiLevelType w:val="hybridMultilevel"/>
    <w:tmpl w:val="FA9497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ED7ECD"/>
    <w:multiLevelType w:val="multilevel"/>
    <w:tmpl w:val="9780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0018819">
    <w:abstractNumId w:val="3"/>
  </w:num>
  <w:num w:numId="2" w16cid:durableId="1387679048">
    <w:abstractNumId w:val="8"/>
  </w:num>
  <w:num w:numId="3" w16cid:durableId="1473328818">
    <w:abstractNumId w:val="4"/>
  </w:num>
  <w:num w:numId="4" w16cid:durableId="515190182">
    <w:abstractNumId w:val="5"/>
  </w:num>
  <w:num w:numId="5" w16cid:durableId="1447000129">
    <w:abstractNumId w:val="7"/>
  </w:num>
  <w:num w:numId="6" w16cid:durableId="2131048772">
    <w:abstractNumId w:val="1"/>
  </w:num>
  <w:num w:numId="7" w16cid:durableId="250429915">
    <w:abstractNumId w:val="0"/>
  </w:num>
  <w:num w:numId="8" w16cid:durableId="140925171">
    <w:abstractNumId w:val="2"/>
  </w:num>
  <w:num w:numId="9" w16cid:durableId="1793358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E1"/>
    <w:rsid w:val="000104B2"/>
    <w:rsid w:val="000256C9"/>
    <w:rsid w:val="00033B93"/>
    <w:rsid w:val="000520B9"/>
    <w:rsid w:val="00057732"/>
    <w:rsid w:val="000818EA"/>
    <w:rsid w:val="00081907"/>
    <w:rsid w:val="00087B26"/>
    <w:rsid w:val="00090475"/>
    <w:rsid w:val="000913AC"/>
    <w:rsid w:val="00093B30"/>
    <w:rsid w:val="00095A5B"/>
    <w:rsid w:val="000C1709"/>
    <w:rsid w:val="000C6A4A"/>
    <w:rsid w:val="00127629"/>
    <w:rsid w:val="001353ED"/>
    <w:rsid w:val="001445FE"/>
    <w:rsid w:val="001655B9"/>
    <w:rsid w:val="00167105"/>
    <w:rsid w:val="00192BCE"/>
    <w:rsid w:val="001A2392"/>
    <w:rsid w:val="001B59B5"/>
    <w:rsid w:val="001C593B"/>
    <w:rsid w:val="001D4F04"/>
    <w:rsid w:val="001D591B"/>
    <w:rsid w:val="001F2842"/>
    <w:rsid w:val="001F3DCD"/>
    <w:rsid w:val="0020645F"/>
    <w:rsid w:val="00213A88"/>
    <w:rsid w:val="00215EA5"/>
    <w:rsid w:val="0023655A"/>
    <w:rsid w:val="00242468"/>
    <w:rsid w:val="00243BBF"/>
    <w:rsid w:val="00270920"/>
    <w:rsid w:val="00270FE0"/>
    <w:rsid w:val="00274CF5"/>
    <w:rsid w:val="00281B8F"/>
    <w:rsid w:val="002A0F57"/>
    <w:rsid w:val="002A1909"/>
    <w:rsid w:val="002A576F"/>
    <w:rsid w:val="002C1EEE"/>
    <w:rsid w:val="002C224D"/>
    <w:rsid w:val="002D28EF"/>
    <w:rsid w:val="002D416D"/>
    <w:rsid w:val="003174DF"/>
    <w:rsid w:val="003340B3"/>
    <w:rsid w:val="003415EC"/>
    <w:rsid w:val="00343856"/>
    <w:rsid w:val="00362A59"/>
    <w:rsid w:val="0036358E"/>
    <w:rsid w:val="00365E9C"/>
    <w:rsid w:val="003669DF"/>
    <w:rsid w:val="003723CD"/>
    <w:rsid w:val="00376636"/>
    <w:rsid w:val="003A6E39"/>
    <w:rsid w:val="003B7D5D"/>
    <w:rsid w:val="003C60E5"/>
    <w:rsid w:val="003C6266"/>
    <w:rsid w:val="003C70D1"/>
    <w:rsid w:val="003D40F9"/>
    <w:rsid w:val="003E595E"/>
    <w:rsid w:val="003F40F9"/>
    <w:rsid w:val="003F47E5"/>
    <w:rsid w:val="004020FA"/>
    <w:rsid w:val="00416370"/>
    <w:rsid w:val="00416C9E"/>
    <w:rsid w:val="00426DB3"/>
    <w:rsid w:val="004348B4"/>
    <w:rsid w:val="00444DA0"/>
    <w:rsid w:val="00450483"/>
    <w:rsid w:val="004524CF"/>
    <w:rsid w:val="00455DC0"/>
    <w:rsid w:val="004619FC"/>
    <w:rsid w:val="00462145"/>
    <w:rsid w:val="0047266C"/>
    <w:rsid w:val="00472B30"/>
    <w:rsid w:val="00473BB7"/>
    <w:rsid w:val="0048465A"/>
    <w:rsid w:val="00494EC1"/>
    <w:rsid w:val="004B4B8D"/>
    <w:rsid w:val="004C2920"/>
    <w:rsid w:val="004E4866"/>
    <w:rsid w:val="004F1CB3"/>
    <w:rsid w:val="00516D1E"/>
    <w:rsid w:val="005335E5"/>
    <w:rsid w:val="005555B4"/>
    <w:rsid w:val="00561DDD"/>
    <w:rsid w:val="005707C7"/>
    <w:rsid w:val="00587CA0"/>
    <w:rsid w:val="005A00D3"/>
    <w:rsid w:val="005B35AC"/>
    <w:rsid w:val="005B4C55"/>
    <w:rsid w:val="005C4CB8"/>
    <w:rsid w:val="005D217F"/>
    <w:rsid w:val="005F352A"/>
    <w:rsid w:val="00612CFB"/>
    <w:rsid w:val="00614564"/>
    <w:rsid w:val="00615788"/>
    <w:rsid w:val="00636FA1"/>
    <w:rsid w:val="00637707"/>
    <w:rsid w:val="00646948"/>
    <w:rsid w:val="00656E73"/>
    <w:rsid w:val="00674F02"/>
    <w:rsid w:val="00694452"/>
    <w:rsid w:val="006960BD"/>
    <w:rsid w:val="006A0CE7"/>
    <w:rsid w:val="006A46B5"/>
    <w:rsid w:val="006A4F53"/>
    <w:rsid w:val="006A578C"/>
    <w:rsid w:val="006B0047"/>
    <w:rsid w:val="006C27F3"/>
    <w:rsid w:val="006C683A"/>
    <w:rsid w:val="006D01E0"/>
    <w:rsid w:val="006E61CA"/>
    <w:rsid w:val="006F13EC"/>
    <w:rsid w:val="006F4B06"/>
    <w:rsid w:val="007063A7"/>
    <w:rsid w:val="00712CE5"/>
    <w:rsid w:val="00722301"/>
    <w:rsid w:val="007250E2"/>
    <w:rsid w:val="007329CC"/>
    <w:rsid w:val="00736913"/>
    <w:rsid w:val="00746278"/>
    <w:rsid w:val="00751532"/>
    <w:rsid w:val="00751BE8"/>
    <w:rsid w:val="00757186"/>
    <w:rsid w:val="00767BE0"/>
    <w:rsid w:val="00773D52"/>
    <w:rsid w:val="007777E4"/>
    <w:rsid w:val="007904DE"/>
    <w:rsid w:val="007A3BCB"/>
    <w:rsid w:val="007C57D3"/>
    <w:rsid w:val="007E3DC1"/>
    <w:rsid w:val="007E53A4"/>
    <w:rsid w:val="007F5B25"/>
    <w:rsid w:val="00807012"/>
    <w:rsid w:val="00811CEF"/>
    <w:rsid w:val="0081627F"/>
    <w:rsid w:val="00821447"/>
    <w:rsid w:val="008229A3"/>
    <w:rsid w:val="00823B02"/>
    <w:rsid w:val="0084043D"/>
    <w:rsid w:val="0084362B"/>
    <w:rsid w:val="008462EC"/>
    <w:rsid w:val="00863C21"/>
    <w:rsid w:val="008B24AA"/>
    <w:rsid w:val="008B3094"/>
    <w:rsid w:val="008C56B3"/>
    <w:rsid w:val="008E3EC0"/>
    <w:rsid w:val="008F2E55"/>
    <w:rsid w:val="008F6463"/>
    <w:rsid w:val="00913FA2"/>
    <w:rsid w:val="00922A9E"/>
    <w:rsid w:val="009249A2"/>
    <w:rsid w:val="009253E7"/>
    <w:rsid w:val="0093209A"/>
    <w:rsid w:val="009459F3"/>
    <w:rsid w:val="00946978"/>
    <w:rsid w:val="00955F22"/>
    <w:rsid w:val="00960DC4"/>
    <w:rsid w:val="00973D51"/>
    <w:rsid w:val="0098691F"/>
    <w:rsid w:val="009902B2"/>
    <w:rsid w:val="00990665"/>
    <w:rsid w:val="00993D2A"/>
    <w:rsid w:val="00997B73"/>
    <w:rsid w:val="009B0521"/>
    <w:rsid w:val="009E12F0"/>
    <w:rsid w:val="00A01513"/>
    <w:rsid w:val="00A0261B"/>
    <w:rsid w:val="00A05DD4"/>
    <w:rsid w:val="00A073CD"/>
    <w:rsid w:val="00A2713D"/>
    <w:rsid w:val="00A300F4"/>
    <w:rsid w:val="00A324F7"/>
    <w:rsid w:val="00A344EA"/>
    <w:rsid w:val="00A35975"/>
    <w:rsid w:val="00A50255"/>
    <w:rsid w:val="00A52146"/>
    <w:rsid w:val="00A5589B"/>
    <w:rsid w:val="00A55C0E"/>
    <w:rsid w:val="00A74520"/>
    <w:rsid w:val="00AA4666"/>
    <w:rsid w:val="00AB3482"/>
    <w:rsid w:val="00AD6B0C"/>
    <w:rsid w:val="00AE01EF"/>
    <w:rsid w:val="00AF79E8"/>
    <w:rsid w:val="00B23472"/>
    <w:rsid w:val="00B32688"/>
    <w:rsid w:val="00B4774E"/>
    <w:rsid w:val="00B71F28"/>
    <w:rsid w:val="00B863FC"/>
    <w:rsid w:val="00B964FC"/>
    <w:rsid w:val="00BB06F7"/>
    <w:rsid w:val="00BB76A3"/>
    <w:rsid w:val="00BC01E2"/>
    <w:rsid w:val="00BC3A43"/>
    <w:rsid w:val="00BD6770"/>
    <w:rsid w:val="00BF7061"/>
    <w:rsid w:val="00C12B7D"/>
    <w:rsid w:val="00C157E7"/>
    <w:rsid w:val="00C17919"/>
    <w:rsid w:val="00C2382C"/>
    <w:rsid w:val="00C30FA3"/>
    <w:rsid w:val="00C44661"/>
    <w:rsid w:val="00C52AA8"/>
    <w:rsid w:val="00C70F8D"/>
    <w:rsid w:val="00C74502"/>
    <w:rsid w:val="00C800B5"/>
    <w:rsid w:val="00C85F76"/>
    <w:rsid w:val="00C875AC"/>
    <w:rsid w:val="00C90F40"/>
    <w:rsid w:val="00CA3385"/>
    <w:rsid w:val="00CC0747"/>
    <w:rsid w:val="00CC2461"/>
    <w:rsid w:val="00CC27C1"/>
    <w:rsid w:val="00CC4391"/>
    <w:rsid w:val="00CD126A"/>
    <w:rsid w:val="00CD583F"/>
    <w:rsid w:val="00D014BC"/>
    <w:rsid w:val="00D030B8"/>
    <w:rsid w:val="00D04B4A"/>
    <w:rsid w:val="00D1783A"/>
    <w:rsid w:val="00D237E6"/>
    <w:rsid w:val="00D260EB"/>
    <w:rsid w:val="00D3048E"/>
    <w:rsid w:val="00D36C4F"/>
    <w:rsid w:val="00D460D9"/>
    <w:rsid w:val="00D5291E"/>
    <w:rsid w:val="00D55434"/>
    <w:rsid w:val="00D64B14"/>
    <w:rsid w:val="00D739C5"/>
    <w:rsid w:val="00D8110A"/>
    <w:rsid w:val="00D9698A"/>
    <w:rsid w:val="00DA11BC"/>
    <w:rsid w:val="00DB1113"/>
    <w:rsid w:val="00DB7940"/>
    <w:rsid w:val="00DC3B77"/>
    <w:rsid w:val="00DC621A"/>
    <w:rsid w:val="00DE2262"/>
    <w:rsid w:val="00DE247E"/>
    <w:rsid w:val="00E204E1"/>
    <w:rsid w:val="00E3797A"/>
    <w:rsid w:val="00E449DE"/>
    <w:rsid w:val="00E44EC4"/>
    <w:rsid w:val="00E60F43"/>
    <w:rsid w:val="00EA7BED"/>
    <w:rsid w:val="00EB5201"/>
    <w:rsid w:val="00EC64D4"/>
    <w:rsid w:val="00EE2822"/>
    <w:rsid w:val="00EF7ABA"/>
    <w:rsid w:val="00F163B2"/>
    <w:rsid w:val="00F17E89"/>
    <w:rsid w:val="00F37634"/>
    <w:rsid w:val="00F55622"/>
    <w:rsid w:val="00F57B7D"/>
    <w:rsid w:val="00F65799"/>
    <w:rsid w:val="00F82431"/>
    <w:rsid w:val="00F827E4"/>
    <w:rsid w:val="00F834CB"/>
    <w:rsid w:val="00FA51D4"/>
    <w:rsid w:val="00FD6C17"/>
    <w:rsid w:val="00FE6018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C81BB"/>
  <w15:chartTrackingRefBased/>
  <w15:docId w15:val="{E2D7C7B9-93A3-4D7D-AB3C-BDB158E3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3AC"/>
    <w:pPr>
      <w:spacing w:after="0" w:line="240" w:lineRule="auto"/>
    </w:pPr>
    <w:rPr>
      <w:rFonts w:ascii="Arial" w:eastAsia="Times New Roman" w:hAnsi="Arial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0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9320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0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0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0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0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0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0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0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9320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0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09A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Colorful List - Accent 11,List Paragraph2,List Paragraph12,OBC Bullet,List Paragraph11,L"/>
    <w:basedOn w:val="Normal"/>
    <w:link w:val="ListParagraphChar"/>
    <w:uiPriority w:val="34"/>
    <w:qFormat/>
    <w:rsid w:val="00932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0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0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0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09A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rsid w:val="0093209A"/>
    <w:pPr>
      <w:tabs>
        <w:tab w:val="center" w:pos="4153"/>
        <w:tab w:val="right" w:pos="8306"/>
      </w:tabs>
      <w:jc w:val="both"/>
    </w:pPr>
    <w:rPr>
      <w:szCs w:val="24"/>
    </w:rPr>
  </w:style>
  <w:style w:type="character" w:customStyle="1" w:styleId="FooterChar">
    <w:name w:val="Footer Char"/>
    <w:basedOn w:val="DefaultParagraphFont"/>
    <w:link w:val="Footer"/>
    <w:rsid w:val="0093209A"/>
    <w:rPr>
      <w:rFonts w:ascii="Arial" w:eastAsia="Times New Roman" w:hAnsi="Arial" w:cs="Times New Roman"/>
      <w:kern w:val="0"/>
      <w:szCs w:val="24"/>
    </w:rPr>
  </w:style>
  <w:style w:type="character" w:styleId="Hyperlink">
    <w:name w:val="Hyperlink"/>
    <w:rsid w:val="0093209A"/>
    <w:rPr>
      <w:color w:val="0000FF"/>
      <w:u w:val="single"/>
    </w:rPr>
  </w:style>
  <w:style w:type="paragraph" w:styleId="NoSpacing">
    <w:name w:val="No Spacing"/>
    <w:uiPriority w:val="1"/>
    <w:qFormat/>
    <w:rsid w:val="0093209A"/>
    <w:pPr>
      <w:spacing w:after="0" w:line="240" w:lineRule="auto"/>
      <w:jc w:val="both"/>
    </w:pPr>
    <w:rPr>
      <w:rFonts w:ascii="Utopia" w:eastAsia="Calibri" w:hAnsi="Utopia" w:cs="Times New Roman"/>
      <w:kern w:val="0"/>
    </w:rPr>
  </w:style>
  <w:style w:type="paragraph" w:styleId="Header">
    <w:name w:val="header"/>
    <w:basedOn w:val="Normal"/>
    <w:link w:val="HeaderChar"/>
    <w:uiPriority w:val="99"/>
    <w:unhideWhenUsed/>
    <w:rsid w:val="009320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09A"/>
    <w:rPr>
      <w:rFonts w:ascii="Arial" w:eastAsia="Times New Roman" w:hAnsi="Arial" w:cs="Times New Roman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A0261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113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Colorful List - Accent 11 Char"/>
    <w:link w:val="ListParagraph"/>
    <w:uiPriority w:val="34"/>
    <w:qFormat/>
    <w:locked/>
    <w:rsid w:val="003174DF"/>
    <w:rPr>
      <w:rFonts w:ascii="Arial" w:eastAsia="Times New Roman" w:hAnsi="Arial" w:cs="Times New Roman"/>
      <w:kern w:val="0"/>
    </w:rPr>
  </w:style>
  <w:style w:type="table" w:styleId="TableGrid">
    <w:name w:val="Table Grid"/>
    <w:basedOn w:val="TableNormal"/>
    <w:uiPriority w:val="39"/>
    <w:rsid w:val="006E6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dwp@pcs.org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image" Target="media/image1.jpeg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mailto:responseteam@pcs.org.uk" TargetMode="External"/><Relationship Id="rId1" Type="http://schemas.openxmlformats.org/officeDocument/2006/relationships/hyperlink" Target="http://www.pcs.org.uk/dw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s\OneDrive%20-%20PCS\Documents\Custom%20Office%20Templates\DWP%20Brief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50AA68FD8204EB879C180A4B4012A" ma:contentTypeVersion="14" ma:contentTypeDescription="Create a new document." ma:contentTypeScope="" ma:versionID="13ec9d81ac77e708783503fbd2b85649">
  <xsd:schema xmlns:xsd="http://www.w3.org/2001/XMLSchema" xmlns:xs="http://www.w3.org/2001/XMLSchema" xmlns:p="http://schemas.microsoft.com/office/2006/metadata/properties" xmlns:ns2="58155597-f36b-4ff0-8554-344a2d8ff976" xmlns:ns3="22e60387-d47a-4893-94dc-be25f4946985" targetNamespace="http://schemas.microsoft.com/office/2006/metadata/properties" ma:root="true" ma:fieldsID="449b5e832e1d922deab131ded615e258" ns2:_="" ns3:_="">
    <xsd:import namespace="58155597-f36b-4ff0-8554-344a2d8ff976"/>
    <xsd:import namespace="22e60387-d47a-4893-94dc-be25f4946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55597-f36b-4ff0-8554-344a2d8ff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5bd0c78-73ba-4d62-93ab-d14dc9333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60387-d47a-4893-94dc-be25f494698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b48c433-4938-43cb-845b-326f30062437}" ma:internalName="TaxCatchAll" ma:showField="CatchAllData" ma:web="22e60387-d47a-4893-94dc-be25f4946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e60387-d47a-4893-94dc-be25f4946985" xsi:nil="true"/>
    <lcf76f155ced4ddcb4097134ff3c332f xmlns="58155597-f36b-4ff0-8554-344a2d8ff9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322C3C-2CE8-4A85-A098-963DA57BD9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A103F-75F7-4740-A820-16DD19CAF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55597-f36b-4ff0-8554-344a2d8ff976"/>
    <ds:schemaRef ds:uri="22e60387-d47a-4893-94dc-be25f4946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9C9A5-335A-499B-8BDA-654EFAA260FE}">
  <ds:schemaRefs>
    <ds:schemaRef ds:uri="http://schemas.microsoft.com/office/2006/metadata/properties"/>
    <ds:schemaRef ds:uri="http://schemas.microsoft.com/office/infopath/2007/PartnerControls"/>
    <ds:schemaRef ds:uri="22e60387-d47a-4893-94dc-be25f4946985"/>
    <ds:schemaRef ds:uri="58155597-f36b-4ff0-8554-344a2d8ff976"/>
  </ds:schemaRefs>
</ds:datastoreItem>
</file>

<file path=docMetadata/LabelInfo.xml><?xml version="1.0" encoding="utf-8"?>
<clbl:labelList xmlns:clbl="http://schemas.microsoft.com/office/2020/mipLabelMetadata">
  <clbl:label id="{af0d0528-6c7f-46d4-8e8a-b1e66ed9d67e}" enabled="1" method="Privileged" siteId="{96f1f6e9-1057-4117-ac28-80cdfe86f8c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DWP Briefing template</Template>
  <TotalTime>68</TotalTime>
  <Pages>1</Pages>
  <Words>235</Words>
  <Characters>1202</Characters>
  <Application>Microsoft Office Word</Application>
  <DocSecurity>0</DocSecurity>
  <Lines>60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and Commercial Services Union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Swainston</dc:creator>
  <cp:keywords/>
  <dc:description/>
  <cp:lastModifiedBy>Steve Swainston</cp:lastModifiedBy>
  <cp:revision>23</cp:revision>
  <dcterms:created xsi:type="dcterms:W3CDTF">2026-08-14T09:51:00Z</dcterms:created>
  <dcterms:modified xsi:type="dcterms:W3CDTF">2026-08-14T11:19:00Z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0x010100B0550AA68FD8204EB879C180A4B4012A</vt:lpwstr>
  </property>
  <property fmtid="{D5CDD505-2E9C-101B-9397-08002B2CF9AE}" pid="3" name="ClassificationContentMarkingHeaderShapeIds">
    <vt:lpwstr>2188324,74d1139b,3860146a,57f7c0f0,4230e625,e06e3f3,4ae0cc2d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52a61ada,2e1e60f4,64c9c51b,22c84514,2be9f99c,b058f17,b870c2d</vt:lpwstr>
  </property>
  <property fmtid="{D5CDD505-2E9C-101B-9397-08002B2CF9AE}" pid="7" name="ClassificationContentMarkingFooterFontProps">
    <vt:lpwstr>#000000,12,Aptos</vt:lpwstr>
  </property>
  <property fmtid="{D5CDD505-2E9C-101B-9397-08002B2CF9AE}" pid="8" name="ClassificationContentMarkingFooterText">
    <vt:lpwstr>Official</vt:lpwstr>
  </property>
  <property fmtid="{D5CDD505-2E9C-101B-9397-08002B2CF9AE}" pid="9" name="MediaServiceImageTags">
    <vt:lpwstr/>
  </property>
</Properties>
</file>